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AD794" w14:textId="1F0C3760" w:rsidR="00D01328" w:rsidRDefault="75937FA9" w:rsidP="00D01328">
      <w:pPr>
        <w:pStyle w:val="Heading1"/>
      </w:pPr>
      <w:r>
        <w:t>Job Description</w:t>
      </w:r>
    </w:p>
    <w:p w14:paraId="7872563F" w14:textId="7340DB75" w:rsidR="00D01328" w:rsidRPr="00C820A0" w:rsidRDefault="00D01328" w:rsidP="00D01328">
      <w:pPr>
        <w:tabs>
          <w:tab w:val="left" w:pos="1095"/>
        </w:tabs>
      </w:pPr>
      <w:r w:rsidRPr="75937FA9">
        <w:rPr>
          <w:b/>
          <w:bCs/>
        </w:rPr>
        <w:t>Job Title</w:t>
      </w:r>
      <w:r>
        <w:t>:</w:t>
      </w:r>
      <w:r>
        <w:tab/>
      </w:r>
      <w:r w:rsidR="00947F81">
        <w:t xml:space="preserve">Web </w:t>
      </w:r>
      <w:r w:rsidR="00CA344B">
        <w:t>Developer</w:t>
      </w:r>
      <w:r>
        <w:br/>
      </w:r>
      <w:r w:rsidRPr="75937FA9">
        <w:rPr>
          <w:b/>
          <w:bCs/>
        </w:rPr>
        <w:t>Location</w:t>
      </w:r>
      <w:r w:rsidR="00E84500">
        <w:t>:</w:t>
      </w:r>
      <w:r w:rsidR="00E84500">
        <w:tab/>
      </w:r>
      <w:r w:rsidR="00E84500" w:rsidRPr="00C820A0">
        <w:t>Waterloo</w:t>
      </w:r>
      <w:r w:rsidR="005E307D" w:rsidRPr="00C820A0">
        <w:t>,</w:t>
      </w:r>
      <w:r w:rsidR="00E84500" w:rsidRPr="00C820A0">
        <w:t xml:space="preserve"> Ontario</w:t>
      </w:r>
      <w:r w:rsidR="00C820A0" w:rsidRPr="00C820A0">
        <w:t xml:space="preserve"> or Winnipeg, Manitoba</w:t>
      </w:r>
    </w:p>
    <w:p w14:paraId="55639922" w14:textId="591F575C" w:rsidR="00D01328" w:rsidRDefault="00F07515" w:rsidP="00F07515">
      <w:pPr>
        <w:pStyle w:val="Heading2"/>
      </w:pPr>
      <w:r>
        <w:t>About Us</w:t>
      </w:r>
    </w:p>
    <w:p w14:paraId="0D755EBA" w14:textId="6769F32C" w:rsidR="00F07515" w:rsidRDefault="00F07515" w:rsidP="00F07515">
      <w:pPr>
        <w:tabs>
          <w:tab w:val="left" w:pos="1095"/>
        </w:tabs>
      </w:pPr>
      <w:r>
        <w:t>PeaceWorks Technology Solutions provides first-rate services and technology solutions that enable organizations to achieve their mission with increased ease and efficiency. We begin with genuine client-focused relationships, connecting client needs with sustainable and reliable technology solutions. PeaceWorks offers a complete suite of solutions including strategic planning, custom development services, CRM technologies, websites, network implementation, maintenance and support.</w:t>
      </w:r>
    </w:p>
    <w:p w14:paraId="4263E879" w14:textId="3142A3AA" w:rsidR="00F07515" w:rsidRDefault="00F07515" w:rsidP="00F07515">
      <w:pPr>
        <w:tabs>
          <w:tab w:val="left" w:pos="1095"/>
        </w:tabs>
      </w:pPr>
      <w:r>
        <w:t xml:space="preserve">Are you interested in working </w:t>
      </w:r>
      <w:r w:rsidR="005A6E9E">
        <w:t>with a team</w:t>
      </w:r>
      <w:r>
        <w:t xml:space="preserve"> that believes in</w:t>
      </w:r>
      <w:r w:rsidR="00E972D0">
        <w:t xml:space="preserve"> supporting its</w:t>
      </w:r>
      <w:r w:rsidR="00901D02">
        <w:t xml:space="preserve"> people, the planet, and the community?</w:t>
      </w:r>
      <w:r>
        <w:t xml:space="preserve"> </w:t>
      </w:r>
      <w:r w:rsidR="00E83C6E">
        <w:t xml:space="preserve">Do you want to come to work every day knowing that your contribution will help not-for-profit organizations achieve their goals and make a real difference in the world? </w:t>
      </w:r>
      <w:r w:rsidR="00901D02">
        <w:t xml:space="preserve">With </w:t>
      </w:r>
      <w:r>
        <w:t>practices</w:t>
      </w:r>
      <w:r w:rsidR="00901D02">
        <w:t xml:space="preserve"> that include a commitment to work-life balance, a generous vacation policy, </w:t>
      </w:r>
      <w:r w:rsidR="003D60E8">
        <w:t xml:space="preserve">minimal </w:t>
      </w:r>
      <w:r w:rsidR="00901D02">
        <w:t>expectations for overtime</w:t>
      </w:r>
      <w:r w:rsidR="003D60E8">
        <w:t xml:space="preserve"> based on business and client needs</w:t>
      </w:r>
      <w:r w:rsidR="00901D02">
        <w:t>, and activities and culture that promote social justice and giving back</w:t>
      </w:r>
      <w:r w:rsidR="00E83C6E">
        <w:t>, you know you will be supported professionally and personally</w:t>
      </w:r>
      <w:r w:rsidR="00901D02">
        <w:t xml:space="preserve">. </w:t>
      </w:r>
    </w:p>
    <w:p w14:paraId="79A572FE" w14:textId="3E474D92" w:rsidR="00F07515" w:rsidRDefault="00F07515" w:rsidP="00F07515">
      <w:pPr>
        <w:pStyle w:val="Heading2"/>
      </w:pPr>
      <w:r>
        <w:t>Opportunity</w:t>
      </w:r>
    </w:p>
    <w:p w14:paraId="2027CF49" w14:textId="24918A60" w:rsidR="003F2752" w:rsidRDefault="00F07515" w:rsidP="00D01328">
      <w:pPr>
        <w:tabs>
          <w:tab w:val="left" w:pos="1095"/>
        </w:tabs>
      </w:pPr>
      <w:r>
        <w:t xml:space="preserve">PeaceWorks Technology Solutions is looking for a customer-focused </w:t>
      </w:r>
      <w:r w:rsidR="00947F81">
        <w:t>Web Developer</w:t>
      </w:r>
      <w:r>
        <w:t xml:space="preserve"> to join their </w:t>
      </w:r>
      <w:r w:rsidR="00E06981">
        <w:t xml:space="preserve">Web Services and </w:t>
      </w:r>
      <w:r>
        <w:t>Software Solutions team</w:t>
      </w:r>
      <w:r w:rsidR="00E06981">
        <w:t>s</w:t>
      </w:r>
      <w:r w:rsidR="00C820A0">
        <w:t xml:space="preserve"> in either the Waterloo, Ontario or Winnipeg, Manitoba </w:t>
      </w:r>
      <w:r w:rsidR="0039263B">
        <w:t xml:space="preserve">office.  </w:t>
      </w:r>
      <w:bookmarkStart w:id="0" w:name="_GoBack"/>
      <w:bookmarkEnd w:id="0"/>
      <w:r>
        <w:t xml:space="preserve">The </w:t>
      </w:r>
      <w:r w:rsidR="007D66DF">
        <w:t>Developer</w:t>
      </w:r>
      <w:r w:rsidR="003F2752" w:rsidRPr="003F2752">
        <w:t xml:space="preserve"> is responsible for providing PeaceWorks’ clients with effective advice, support, and leadership in meeting their </w:t>
      </w:r>
      <w:r w:rsidR="00E91F49">
        <w:t>software</w:t>
      </w:r>
      <w:r w:rsidR="003F2752" w:rsidRPr="003F2752">
        <w:t xml:space="preserve"> needs </w:t>
      </w:r>
      <w:r w:rsidR="00A17169">
        <w:t>within t</w:t>
      </w:r>
      <w:r w:rsidR="00F874F4">
        <w:t>heir budget</w:t>
      </w:r>
      <w:r w:rsidR="003F2752" w:rsidRPr="003F2752">
        <w:t>. PeaceWorks’ clients have a wide variety of needs. The</w:t>
      </w:r>
      <w:r w:rsidR="00947F81">
        <w:t xml:space="preserve"> Developer</w:t>
      </w:r>
      <w:r w:rsidR="003F2752" w:rsidRPr="003F2752">
        <w:t xml:space="preserve"> must be a confident and capable communicator as well as a highly competent and knowledgeable </w:t>
      </w:r>
      <w:r w:rsidR="00CE56EA">
        <w:t>technology</w:t>
      </w:r>
      <w:r w:rsidR="003F2752" w:rsidRPr="003F2752">
        <w:t xml:space="preserve"> expert. Working with non-technical people is common, and the ability to interpret complex concepts and relay them in layman's terms is essential.</w:t>
      </w:r>
    </w:p>
    <w:p w14:paraId="3B37DAD3" w14:textId="77777777" w:rsidR="008732B0" w:rsidRDefault="008732B0">
      <w:pPr>
        <w:spacing w:line="300" w:lineRule="auto"/>
      </w:pPr>
      <w:r>
        <w:br w:type="page"/>
      </w:r>
    </w:p>
    <w:p w14:paraId="5C13A76B" w14:textId="5A20E681" w:rsidR="00D01328" w:rsidRPr="00350513" w:rsidRDefault="75937FA9" w:rsidP="00D01328">
      <w:pPr>
        <w:tabs>
          <w:tab w:val="left" w:pos="1095"/>
        </w:tabs>
        <w:rPr>
          <w:b/>
          <w:bCs/>
        </w:rPr>
      </w:pPr>
      <w:r w:rsidRPr="00350513">
        <w:rPr>
          <w:b/>
          <w:bCs/>
        </w:rPr>
        <w:lastRenderedPageBreak/>
        <w:t>Specific responsibilities of the position include:</w:t>
      </w:r>
    </w:p>
    <w:p w14:paraId="7C135AB9" w14:textId="5DAE3C26" w:rsidR="001B6054" w:rsidRDefault="001451A9" w:rsidP="003D5459">
      <w:pPr>
        <w:pStyle w:val="ListParagraph"/>
        <w:numPr>
          <w:ilvl w:val="0"/>
          <w:numId w:val="18"/>
        </w:numPr>
        <w:tabs>
          <w:tab w:val="left" w:pos="1095"/>
        </w:tabs>
      </w:pPr>
      <w:r>
        <w:t>Working with clients to</w:t>
      </w:r>
      <w:r w:rsidR="001B6054">
        <w:t>:</w:t>
      </w:r>
    </w:p>
    <w:p w14:paraId="54ADF011" w14:textId="00467818" w:rsidR="001451A9" w:rsidRDefault="00A9297A" w:rsidP="001B6054">
      <w:pPr>
        <w:pStyle w:val="ListParagraph"/>
        <w:numPr>
          <w:ilvl w:val="1"/>
          <w:numId w:val="18"/>
        </w:numPr>
        <w:tabs>
          <w:tab w:val="left" w:pos="1095"/>
        </w:tabs>
      </w:pPr>
      <w:r>
        <w:t xml:space="preserve">understand their </w:t>
      </w:r>
      <w:r w:rsidR="00832F0B">
        <w:t>business processes</w:t>
      </w:r>
      <w:r w:rsidR="00214107">
        <w:t xml:space="preserve"> and pain points</w:t>
      </w:r>
    </w:p>
    <w:p w14:paraId="2A79CE9E" w14:textId="65A7D80E" w:rsidR="001B6054" w:rsidRDefault="00296B34" w:rsidP="001B6054">
      <w:pPr>
        <w:pStyle w:val="ListParagraph"/>
        <w:numPr>
          <w:ilvl w:val="1"/>
          <w:numId w:val="18"/>
        </w:numPr>
        <w:tabs>
          <w:tab w:val="left" w:pos="1095"/>
        </w:tabs>
      </w:pPr>
      <w:r>
        <w:t>establish goals and identify requirements</w:t>
      </w:r>
      <w:r w:rsidR="001313EA">
        <w:t xml:space="preserve"> for </w:t>
      </w:r>
      <w:r w:rsidR="00DD6BF7">
        <w:t xml:space="preserve">potential </w:t>
      </w:r>
      <w:r w:rsidR="001313EA">
        <w:t>software solutions</w:t>
      </w:r>
    </w:p>
    <w:p w14:paraId="5CBCF2CE" w14:textId="6B6B79C4" w:rsidR="00CC167A" w:rsidRDefault="00CC167A" w:rsidP="003D5459">
      <w:pPr>
        <w:pStyle w:val="ListParagraph"/>
        <w:numPr>
          <w:ilvl w:val="0"/>
          <w:numId w:val="18"/>
        </w:numPr>
        <w:tabs>
          <w:tab w:val="left" w:pos="1095"/>
        </w:tabs>
      </w:pPr>
      <w:r>
        <w:t>Assessing software solutions available on the market</w:t>
      </w:r>
      <w:r w:rsidR="00C74829">
        <w:t xml:space="preserve"> and identifying the best </w:t>
      </w:r>
      <w:r w:rsidR="00711701">
        <w:t>solution to meet the client’s needs</w:t>
      </w:r>
    </w:p>
    <w:p w14:paraId="00707A7D" w14:textId="77777777" w:rsidR="000E0611" w:rsidRDefault="000E0611" w:rsidP="000E0611">
      <w:pPr>
        <w:pStyle w:val="ListParagraph"/>
        <w:numPr>
          <w:ilvl w:val="0"/>
          <w:numId w:val="18"/>
        </w:numPr>
        <w:tabs>
          <w:tab w:val="left" w:pos="1095"/>
        </w:tabs>
      </w:pPr>
      <w:r>
        <w:t xml:space="preserve">Writing documents that capture the needs and goals of clients, and </w:t>
      </w:r>
      <w:r w:rsidR="00AB02DE">
        <w:t>effectively communicate the</w:t>
      </w:r>
      <w:r>
        <w:t xml:space="preserve"> propose</w:t>
      </w:r>
      <w:r w:rsidR="00AB02DE">
        <w:t>d</w:t>
      </w:r>
      <w:r>
        <w:t xml:space="preserve"> software solution</w:t>
      </w:r>
    </w:p>
    <w:p w14:paraId="27813885" w14:textId="77777777" w:rsidR="00F802B2" w:rsidRDefault="00F802B2" w:rsidP="00F802B2">
      <w:pPr>
        <w:pStyle w:val="ListParagraph"/>
        <w:numPr>
          <w:ilvl w:val="0"/>
          <w:numId w:val="18"/>
        </w:numPr>
        <w:tabs>
          <w:tab w:val="left" w:pos="1095"/>
        </w:tabs>
      </w:pPr>
      <w:r>
        <w:t>Planning projects, including writing a detailed scope of work, creating an implementation plan, and estimating the effort that will be required</w:t>
      </w:r>
    </w:p>
    <w:p w14:paraId="50B141DD" w14:textId="6E739AA6" w:rsidR="00F802B2" w:rsidRDefault="00F802B2" w:rsidP="00EC5570">
      <w:pPr>
        <w:pStyle w:val="ListParagraph"/>
        <w:numPr>
          <w:ilvl w:val="0"/>
          <w:numId w:val="18"/>
        </w:numPr>
        <w:tabs>
          <w:tab w:val="left" w:pos="1095"/>
        </w:tabs>
      </w:pPr>
      <w:r>
        <w:t>Managing your own projects, including tracking your time to estimates</w:t>
      </w:r>
    </w:p>
    <w:p w14:paraId="2986DFF6" w14:textId="6F64C031" w:rsidR="001053B9" w:rsidRDefault="00AC61B9" w:rsidP="003D5459">
      <w:pPr>
        <w:pStyle w:val="ListParagraph"/>
        <w:numPr>
          <w:ilvl w:val="0"/>
          <w:numId w:val="18"/>
        </w:numPr>
        <w:tabs>
          <w:tab w:val="left" w:pos="1095"/>
        </w:tabs>
      </w:pPr>
      <w:r>
        <w:t>Nurturing</w:t>
      </w:r>
      <w:r w:rsidR="00C50D56">
        <w:t xml:space="preserve"> </w:t>
      </w:r>
      <w:r w:rsidR="00442F62">
        <w:t xml:space="preserve">client </w:t>
      </w:r>
      <w:r w:rsidR="00C50D56">
        <w:t>relationships</w:t>
      </w:r>
      <w:r w:rsidR="001D2C91">
        <w:t xml:space="preserve"> while working toward becoming</w:t>
      </w:r>
      <w:r w:rsidR="00C50D56">
        <w:t xml:space="preserve"> a trusted advisor</w:t>
      </w:r>
    </w:p>
    <w:p w14:paraId="5A6E4551" w14:textId="47FC8EB3" w:rsidR="00D01328" w:rsidRDefault="00B97651" w:rsidP="00D01328">
      <w:pPr>
        <w:pStyle w:val="ListParagraph"/>
        <w:numPr>
          <w:ilvl w:val="0"/>
          <w:numId w:val="18"/>
        </w:numPr>
        <w:tabs>
          <w:tab w:val="left" w:pos="1095"/>
        </w:tabs>
      </w:pPr>
      <w:r>
        <w:t>Development, m</w:t>
      </w:r>
      <w:r w:rsidR="75937FA9">
        <w:t xml:space="preserve">aintenance </w:t>
      </w:r>
      <w:r w:rsidR="00E41B43">
        <w:t xml:space="preserve">and support </w:t>
      </w:r>
      <w:r w:rsidR="75937FA9">
        <w:t>of existing custom web applications</w:t>
      </w:r>
    </w:p>
    <w:p w14:paraId="3100FE03" w14:textId="53BB74F9" w:rsidR="00F07515" w:rsidRPr="00F07515" w:rsidRDefault="00F07515" w:rsidP="00F07515">
      <w:pPr>
        <w:pStyle w:val="Heading2"/>
      </w:pPr>
      <w:r w:rsidRPr="00F07515">
        <w:t>Requirements</w:t>
      </w:r>
    </w:p>
    <w:p w14:paraId="0EDEE5A0" w14:textId="77777777" w:rsidR="00D01328" w:rsidRPr="00350513" w:rsidRDefault="75937FA9" w:rsidP="00D01328">
      <w:pPr>
        <w:tabs>
          <w:tab w:val="left" w:pos="1095"/>
        </w:tabs>
        <w:rPr>
          <w:b/>
          <w:bCs/>
        </w:rPr>
      </w:pPr>
      <w:r w:rsidRPr="00350513">
        <w:rPr>
          <w:b/>
          <w:bCs/>
        </w:rPr>
        <w:t>Specific skills and experience required for the role:</w:t>
      </w:r>
    </w:p>
    <w:p w14:paraId="02961055" w14:textId="768AC2C0" w:rsidR="00D01328" w:rsidRDefault="75937FA9" w:rsidP="00D01328">
      <w:pPr>
        <w:pStyle w:val="ListParagraph"/>
        <w:numPr>
          <w:ilvl w:val="0"/>
          <w:numId w:val="19"/>
        </w:numPr>
        <w:tabs>
          <w:tab w:val="left" w:pos="1095"/>
        </w:tabs>
      </w:pPr>
      <w:r>
        <w:t xml:space="preserve">Programming in </w:t>
      </w:r>
      <w:r w:rsidR="000D7143">
        <w:t xml:space="preserve">PHP, </w:t>
      </w:r>
      <w:r w:rsidR="00E731B0">
        <w:t xml:space="preserve">Python, </w:t>
      </w:r>
      <w:r w:rsidR="00E731B0" w:rsidRPr="00E0754A">
        <w:t xml:space="preserve">or </w:t>
      </w:r>
      <w:r w:rsidR="00E9627C">
        <w:t xml:space="preserve">other </w:t>
      </w:r>
      <w:r w:rsidR="00E731B0" w:rsidRPr="00E0754A">
        <w:t xml:space="preserve">programming </w:t>
      </w:r>
      <w:r w:rsidR="00E9627C">
        <w:t>l</w:t>
      </w:r>
      <w:r w:rsidR="00E731B0" w:rsidRPr="00E0754A">
        <w:t>anguages</w:t>
      </w:r>
    </w:p>
    <w:p w14:paraId="493BB935" w14:textId="5C8DB619" w:rsidR="009D395F" w:rsidRDefault="008A5569" w:rsidP="00D01328">
      <w:pPr>
        <w:pStyle w:val="ListParagraph"/>
        <w:numPr>
          <w:ilvl w:val="0"/>
          <w:numId w:val="19"/>
        </w:numPr>
        <w:tabs>
          <w:tab w:val="left" w:pos="1095"/>
        </w:tabs>
      </w:pPr>
      <w:r>
        <w:t>Familiarity with</w:t>
      </w:r>
      <w:r w:rsidR="009D395F">
        <w:t xml:space="preserve"> Linux command</w:t>
      </w:r>
      <w:r w:rsidR="00127016">
        <w:t xml:space="preserve"> </w:t>
      </w:r>
      <w:r w:rsidR="009D395F">
        <w:t>line</w:t>
      </w:r>
    </w:p>
    <w:p w14:paraId="59D9BE64" w14:textId="13E64C6A" w:rsidR="00B15168" w:rsidRDefault="00B15168" w:rsidP="00D01328">
      <w:pPr>
        <w:pStyle w:val="ListParagraph"/>
        <w:numPr>
          <w:ilvl w:val="0"/>
          <w:numId w:val="19"/>
        </w:numPr>
        <w:tabs>
          <w:tab w:val="left" w:pos="1095"/>
        </w:tabs>
      </w:pPr>
      <w:r>
        <w:t xml:space="preserve">Comfort working </w:t>
      </w:r>
      <w:r w:rsidR="002675A1">
        <w:t>with</w:t>
      </w:r>
      <w:r w:rsidR="000425AE">
        <w:t xml:space="preserve"> </w:t>
      </w:r>
      <w:r w:rsidR="00BF2396">
        <w:t>open</w:t>
      </w:r>
      <w:r w:rsidR="00950A17">
        <w:t xml:space="preserve"> </w:t>
      </w:r>
      <w:r w:rsidR="00BF2396">
        <w:t>source</w:t>
      </w:r>
      <w:r w:rsidR="002675A1">
        <w:t xml:space="preserve"> technologies</w:t>
      </w:r>
    </w:p>
    <w:p w14:paraId="4E54F5CA" w14:textId="5D300958" w:rsidR="00804C71" w:rsidRDefault="006E1C5D" w:rsidP="00D01328">
      <w:pPr>
        <w:pStyle w:val="ListParagraph"/>
        <w:numPr>
          <w:ilvl w:val="0"/>
          <w:numId w:val="19"/>
        </w:numPr>
        <w:tabs>
          <w:tab w:val="left" w:pos="1095"/>
        </w:tabs>
      </w:pPr>
      <w:r>
        <w:t>Strong</w:t>
      </w:r>
      <w:r w:rsidR="75937FA9">
        <w:t xml:space="preserve"> database </w:t>
      </w:r>
      <w:r>
        <w:t>skills</w:t>
      </w:r>
      <w:r w:rsidR="75937FA9">
        <w:t xml:space="preserve"> and </w:t>
      </w:r>
      <w:r w:rsidR="00C51A55">
        <w:t xml:space="preserve">SQL </w:t>
      </w:r>
      <w:r w:rsidR="75937FA9">
        <w:t>exper</w:t>
      </w:r>
      <w:r w:rsidR="00C51A55">
        <w:t>tise</w:t>
      </w:r>
    </w:p>
    <w:p w14:paraId="51FD4CB8" w14:textId="7F6E38BA" w:rsidR="00D01328" w:rsidRDefault="00C62F45" w:rsidP="00D01328">
      <w:pPr>
        <w:pStyle w:val="ListParagraph"/>
        <w:numPr>
          <w:ilvl w:val="0"/>
          <w:numId w:val="19"/>
        </w:numPr>
        <w:tabs>
          <w:tab w:val="left" w:pos="1095"/>
        </w:tabs>
      </w:pPr>
      <w:r>
        <w:t>Strong</w:t>
      </w:r>
      <w:r w:rsidR="75937FA9">
        <w:t xml:space="preserve"> communication skills, both verbal and written</w:t>
      </w:r>
    </w:p>
    <w:p w14:paraId="1753214C" w14:textId="16E5249A" w:rsidR="00D479D8" w:rsidRDefault="00D479D8" w:rsidP="00D01328">
      <w:pPr>
        <w:pStyle w:val="ListParagraph"/>
        <w:numPr>
          <w:ilvl w:val="0"/>
          <w:numId w:val="19"/>
        </w:numPr>
        <w:tabs>
          <w:tab w:val="left" w:pos="1095"/>
        </w:tabs>
      </w:pPr>
      <w:r>
        <w:t>Strong time management skills</w:t>
      </w:r>
    </w:p>
    <w:p w14:paraId="7D74FF64" w14:textId="2D52F639" w:rsidR="00D01328" w:rsidRDefault="75937FA9" w:rsidP="00D01328">
      <w:pPr>
        <w:pStyle w:val="ListParagraph"/>
        <w:numPr>
          <w:ilvl w:val="0"/>
          <w:numId w:val="19"/>
        </w:numPr>
        <w:tabs>
          <w:tab w:val="left" w:pos="1095"/>
        </w:tabs>
      </w:pPr>
      <w:r>
        <w:t xml:space="preserve">Ability to self-manage and juggle multiple </w:t>
      </w:r>
      <w:r w:rsidR="009F57BC">
        <w:t>projects</w:t>
      </w:r>
      <w:r>
        <w:t xml:space="preserve"> and technologies for multiple clients</w:t>
      </w:r>
    </w:p>
    <w:p w14:paraId="3D09BF35" w14:textId="127C56F5" w:rsidR="00D01328" w:rsidRDefault="75937FA9" w:rsidP="00D01328">
      <w:pPr>
        <w:pStyle w:val="ListParagraph"/>
        <w:numPr>
          <w:ilvl w:val="0"/>
          <w:numId w:val="19"/>
        </w:numPr>
        <w:tabs>
          <w:tab w:val="left" w:pos="1095"/>
        </w:tabs>
      </w:pPr>
      <w:r>
        <w:t>Ability to work independently, and as a strong contributing member of the development team</w:t>
      </w:r>
    </w:p>
    <w:p w14:paraId="4DDA869A" w14:textId="77777777" w:rsidR="007F59FA" w:rsidRDefault="007F59FA" w:rsidP="007F59FA">
      <w:pPr>
        <w:pStyle w:val="ListParagraph"/>
        <w:numPr>
          <w:ilvl w:val="0"/>
          <w:numId w:val="19"/>
        </w:numPr>
        <w:tabs>
          <w:tab w:val="left" w:pos="1095"/>
        </w:tabs>
      </w:pPr>
      <w:r>
        <w:t>Experience in website development, web application development, mobile development, and/ or other related technologies</w:t>
      </w:r>
    </w:p>
    <w:p w14:paraId="6CA2EB6C" w14:textId="5D2299EB" w:rsidR="007F59FA" w:rsidRDefault="007F59FA" w:rsidP="007F59FA">
      <w:pPr>
        <w:pStyle w:val="ListParagraph"/>
        <w:numPr>
          <w:ilvl w:val="0"/>
          <w:numId w:val="19"/>
        </w:numPr>
        <w:tabs>
          <w:tab w:val="left" w:pos="1095"/>
        </w:tabs>
      </w:pPr>
      <w:r>
        <w:t xml:space="preserve">Experience </w:t>
      </w:r>
      <w:r w:rsidR="006E068E">
        <w:t xml:space="preserve">working with end users to </w:t>
      </w:r>
      <w:r w:rsidR="00F9224F">
        <w:t xml:space="preserve">understand their needs </w:t>
      </w:r>
      <w:r>
        <w:t>and establish requirements</w:t>
      </w:r>
    </w:p>
    <w:p w14:paraId="62B5709A" w14:textId="4C7DCB1E" w:rsidR="006E3F0F" w:rsidRPr="00785E1F" w:rsidRDefault="007F59FA" w:rsidP="007F59FA">
      <w:pPr>
        <w:pStyle w:val="ListParagraph"/>
        <w:numPr>
          <w:ilvl w:val="0"/>
          <w:numId w:val="19"/>
        </w:numPr>
      </w:pPr>
      <w:r w:rsidRPr="00785E1F">
        <w:t xml:space="preserve">Experience </w:t>
      </w:r>
      <w:r w:rsidR="00166573">
        <w:t>estimating</w:t>
      </w:r>
      <w:r w:rsidRPr="00785E1F">
        <w:t xml:space="preserve"> project</w:t>
      </w:r>
      <w:r w:rsidR="00166573">
        <w:t>s</w:t>
      </w:r>
    </w:p>
    <w:p w14:paraId="4720BC09" w14:textId="6E5D0480" w:rsidR="007F59FA" w:rsidRDefault="007F59FA" w:rsidP="007F59FA">
      <w:pPr>
        <w:pStyle w:val="ListParagraph"/>
        <w:numPr>
          <w:ilvl w:val="0"/>
          <w:numId w:val="19"/>
        </w:numPr>
        <w:tabs>
          <w:tab w:val="left" w:pos="1095"/>
        </w:tabs>
      </w:pPr>
      <w:r>
        <w:t>Ability to assess potential software solutions from the client/business perspective</w:t>
      </w:r>
      <w:r w:rsidR="00E404E6">
        <w:t>, e.g.,</w:t>
      </w:r>
    </w:p>
    <w:p w14:paraId="6D932D0C" w14:textId="06A804C3" w:rsidR="0064020E" w:rsidRDefault="0064020E" w:rsidP="007242FA">
      <w:pPr>
        <w:pStyle w:val="ListParagraph"/>
        <w:numPr>
          <w:ilvl w:val="1"/>
          <w:numId w:val="19"/>
        </w:numPr>
        <w:tabs>
          <w:tab w:val="left" w:pos="1095"/>
        </w:tabs>
      </w:pPr>
      <w:r>
        <w:t>Think from the client’s perspective</w:t>
      </w:r>
    </w:p>
    <w:p w14:paraId="44B6D8DE" w14:textId="50BCA6C2" w:rsidR="007242FA" w:rsidRDefault="007242FA" w:rsidP="007242FA">
      <w:pPr>
        <w:pStyle w:val="ListParagraph"/>
        <w:numPr>
          <w:ilvl w:val="1"/>
          <w:numId w:val="19"/>
        </w:numPr>
        <w:tabs>
          <w:tab w:val="left" w:pos="1095"/>
        </w:tabs>
      </w:pPr>
      <w:r>
        <w:t>Consider the client</w:t>
      </w:r>
      <w:r w:rsidR="00504F9D">
        <w:t>’</w:t>
      </w:r>
      <w:r>
        <w:t>s budget</w:t>
      </w:r>
      <w:r w:rsidR="0071097C">
        <w:t xml:space="preserve"> versus the value to the client</w:t>
      </w:r>
    </w:p>
    <w:p w14:paraId="32C8B213" w14:textId="71278A1C" w:rsidR="00F46D3B" w:rsidRDefault="00F46D3B" w:rsidP="007242FA">
      <w:pPr>
        <w:pStyle w:val="ListParagraph"/>
        <w:numPr>
          <w:ilvl w:val="1"/>
          <w:numId w:val="19"/>
        </w:numPr>
        <w:tabs>
          <w:tab w:val="left" w:pos="1095"/>
        </w:tabs>
      </w:pPr>
      <w:r>
        <w:t>How tech savvy are the users</w:t>
      </w:r>
      <w:r w:rsidR="0071097C">
        <w:t>? Will the solution be too complex?</w:t>
      </w:r>
    </w:p>
    <w:p w14:paraId="79EFAFE7" w14:textId="5D603108" w:rsidR="00A72599" w:rsidRDefault="00A72599" w:rsidP="007F59FA">
      <w:pPr>
        <w:pStyle w:val="ListParagraph"/>
        <w:numPr>
          <w:ilvl w:val="0"/>
          <w:numId w:val="19"/>
        </w:numPr>
        <w:tabs>
          <w:tab w:val="left" w:pos="1095"/>
        </w:tabs>
      </w:pPr>
      <w:r>
        <w:t xml:space="preserve">Post-secondary education in Computer Science or </w:t>
      </w:r>
      <w:r w:rsidR="00EA043B">
        <w:t xml:space="preserve">other relevant field, or </w:t>
      </w:r>
      <w:r>
        <w:t>equivalent</w:t>
      </w:r>
      <w:r w:rsidR="00EA043B">
        <w:t xml:space="preserve"> experience</w:t>
      </w:r>
    </w:p>
    <w:p w14:paraId="0E5BBBBD" w14:textId="22A22A17" w:rsidR="00DF33F0" w:rsidRDefault="00167D4A" w:rsidP="00F07515">
      <w:pPr>
        <w:pStyle w:val="Heading2"/>
      </w:pPr>
      <w:r>
        <w:lastRenderedPageBreak/>
        <w:t>Additional Qualifications</w:t>
      </w:r>
    </w:p>
    <w:p w14:paraId="39F9222E" w14:textId="08B41B8D" w:rsidR="00D01328" w:rsidRPr="00350513" w:rsidRDefault="00E343FB" w:rsidP="00D01328">
      <w:pPr>
        <w:tabs>
          <w:tab w:val="left" w:pos="1095"/>
        </w:tabs>
        <w:rPr>
          <w:b/>
          <w:bCs/>
        </w:rPr>
      </w:pPr>
      <w:r w:rsidRPr="00350513">
        <w:rPr>
          <w:b/>
          <w:bCs/>
        </w:rPr>
        <w:t xml:space="preserve">Experience in </w:t>
      </w:r>
      <w:r w:rsidR="00167D4A" w:rsidRPr="00350513">
        <w:rPr>
          <w:b/>
          <w:bCs/>
        </w:rPr>
        <w:t xml:space="preserve">any of these additional </w:t>
      </w:r>
      <w:r w:rsidRPr="00350513">
        <w:rPr>
          <w:b/>
          <w:bCs/>
        </w:rPr>
        <w:t xml:space="preserve">areas </w:t>
      </w:r>
      <w:r w:rsidR="00167D4A" w:rsidRPr="00350513">
        <w:rPr>
          <w:b/>
          <w:bCs/>
        </w:rPr>
        <w:t>would be an asset:</w:t>
      </w:r>
    </w:p>
    <w:p w14:paraId="25A114F5" w14:textId="11C64709" w:rsidR="00D01328" w:rsidRDefault="00E343FB" w:rsidP="00D01328">
      <w:pPr>
        <w:pStyle w:val="ListParagraph"/>
        <w:numPr>
          <w:ilvl w:val="0"/>
          <w:numId w:val="20"/>
        </w:numPr>
        <w:tabs>
          <w:tab w:val="left" w:pos="1095"/>
        </w:tabs>
      </w:pPr>
      <w:r>
        <w:t xml:space="preserve">Both </w:t>
      </w:r>
      <w:r w:rsidR="75937FA9">
        <w:t>Linux</w:t>
      </w:r>
      <w:r w:rsidR="000670A7">
        <w:t xml:space="preserve"> and Windows</w:t>
      </w:r>
    </w:p>
    <w:p w14:paraId="7D3C4F1E" w14:textId="61633E36" w:rsidR="00342549" w:rsidRDefault="75937FA9" w:rsidP="00342549">
      <w:pPr>
        <w:pStyle w:val="ListParagraph"/>
        <w:numPr>
          <w:ilvl w:val="0"/>
          <w:numId w:val="20"/>
        </w:numPr>
      </w:pPr>
      <w:r>
        <w:t>Database work in PostgreSQL, MySQL, Microsoft SQL Server</w:t>
      </w:r>
    </w:p>
    <w:p w14:paraId="2768D4A0" w14:textId="203BB8A6" w:rsidR="00D01328" w:rsidRDefault="75937FA9" w:rsidP="00D01328">
      <w:pPr>
        <w:pStyle w:val="ListParagraph"/>
        <w:numPr>
          <w:ilvl w:val="0"/>
          <w:numId w:val="20"/>
        </w:numPr>
        <w:tabs>
          <w:tab w:val="left" w:pos="1095"/>
        </w:tabs>
      </w:pPr>
      <w:r>
        <w:t>CMSs, especially Drupal and</w:t>
      </w:r>
      <w:r w:rsidR="00067DFD">
        <w:t>/or</w:t>
      </w:r>
      <w:r>
        <w:t xml:space="preserve"> WordPress</w:t>
      </w:r>
    </w:p>
    <w:p w14:paraId="561986BF" w14:textId="36D7E634" w:rsidR="005F093B" w:rsidRDefault="75937FA9" w:rsidP="005F093B">
      <w:pPr>
        <w:pStyle w:val="ListParagraph"/>
        <w:numPr>
          <w:ilvl w:val="0"/>
          <w:numId w:val="20"/>
        </w:numPr>
      </w:pPr>
      <w:r>
        <w:t xml:space="preserve">CRMs, especially </w:t>
      </w:r>
      <w:r w:rsidR="00B46A72">
        <w:t>CiviCRM</w:t>
      </w:r>
    </w:p>
    <w:p w14:paraId="55C03B5B" w14:textId="5B826316" w:rsidR="008370E6" w:rsidRDefault="008370E6" w:rsidP="005F093B">
      <w:pPr>
        <w:pStyle w:val="ListParagraph"/>
        <w:numPr>
          <w:ilvl w:val="0"/>
          <w:numId w:val="20"/>
        </w:numPr>
      </w:pPr>
      <w:r>
        <w:t>Docker</w:t>
      </w:r>
    </w:p>
    <w:p w14:paraId="13A73355" w14:textId="66433CDA" w:rsidR="00D979E6" w:rsidRDefault="00226DEE" w:rsidP="005F093B">
      <w:pPr>
        <w:pStyle w:val="ListParagraph"/>
        <w:numPr>
          <w:ilvl w:val="0"/>
          <w:numId w:val="20"/>
        </w:numPr>
      </w:pPr>
      <w:r>
        <w:t>W</w:t>
      </w:r>
      <w:r w:rsidR="00D70DD9">
        <w:t>eb</w:t>
      </w:r>
      <w:r w:rsidR="006A5B07">
        <w:t xml:space="preserve"> </w:t>
      </w:r>
      <w:r w:rsidR="00C843D3">
        <w:t xml:space="preserve">application frameworks, especially </w:t>
      </w:r>
      <w:r w:rsidR="00D979E6">
        <w:t>Django</w:t>
      </w:r>
    </w:p>
    <w:p w14:paraId="6517D358" w14:textId="70686C2F" w:rsidR="00E44BE3" w:rsidRDefault="00E44BE3" w:rsidP="005F093B">
      <w:pPr>
        <w:pStyle w:val="ListParagraph"/>
        <w:numPr>
          <w:ilvl w:val="0"/>
          <w:numId w:val="20"/>
        </w:numPr>
      </w:pPr>
      <w:r>
        <w:t>MediaWiki and/or DocuWiki</w:t>
      </w:r>
    </w:p>
    <w:p w14:paraId="61E1F843" w14:textId="7140F06E" w:rsidR="00042E9C" w:rsidRPr="005F093B" w:rsidRDefault="00042E9C" w:rsidP="005F093B">
      <w:pPr>
        <w:pStyle w:val="ListParagraph"/>
        <w:numPr>
          <w:ilvl w:val="0"/>
          <w:numId w:val="20"/>
        </w:numPr>
      </w:pPr>
      <w:r>
        <w:t>Magento</w:t>
      </w:r>
    </w:p>
    <w:p w14:paraId="452FDEBF" w14:textId="1700E497" w:rsidR="008A752A" w:rsidRDefault="008A752A" w:rsidP="003C7CCD">
      <w:pPr>
        <w:pStyle w:val="ListParagraph"/>
        <w:numPr>
          <w:ilvl w:val="0"/>
          <w:numId w:val="20"/>
        </w:numPr>
        <w:tabs>
          <w:tab w:val="left" w:pos="1095"/>
        </w:tabs>
      </w:pPr>
      <w:r>
        <w:t>Project management</w:t>
      </w:r>
    </w:p>
    <w:p w14:paraId="0E58E16D" w14:textId="4D40ACBE" w:rsidR="003C7CCD" w:rsidRDefault="00E44BE3" w:rsidP="003C7CCD">
      <w:pPr>
        <w:pStyle w:val="ListParagraph"/>
        <w:numPr>
          <w:ilvl w:val="0"/>
          <w:numId w:val="20"/>
        </w:numPr>
        <w:tabs>
          <w:tab w:val="left" w:pos="1095"/>
        </w:tabs>
      </w:pPr>
      <w:r>
        <w:t>I</w:t>
      </w:r>
      <w:r w:rsidR="003C7CCD">
        <w:t>ntegrat</w:t>
      </w:r>
      <w:r>
        <w:t>ion of</w:t>
      </w:r>
      <w:r w:rsidR="003C7CCD">
        <w:t xml:space="preserve"> disparate systems</w:t>
      </w:r>
    </w:p>
    <w:p w14:paraId="0E0EC9B3" w14:textId="239D48CF" w:rsidR="003C7CCD" w:rsidRDefault="00E44BE3" w:rsidP="00FC2CE4">
      <w:pPr>
        <w:pStyle w:val="ListParagraph"/>
        <w:numPr>
          <w:ilvl w:val="0"/>
          <w:numId w:val="20"/>
        </w:numPr>
        <w:tabs>
          <w:tab w:val="left" w:pos="1095"/>
        </w:tabs>
      </w:pPr>
      <w:r>
        <w:t>P</w:t>
      </w:r>
      <w:r w:rsidR="003C7CCD">
        <w:t>lanning complex data migrations</w:t>
      </w:r>
    </w:p>
    <w:p w14:paraId="08AF9D39" w14:textId="63FEEE16" w:rsidR="00FC2CE4" w:rsidRDefault="00FC2CE4" w:rsidP="00FC2CE4">
      <w:pPr>
        <w:pStyle w:val="ListParagraph"/>
        <w:numPr>
          <w:ilvl w:val="0"/>
          <w:numId w:val="20"/>
        </w:numPr>
        <w:tabs>
          <w:tab w:val="left" w:pos="1095"/>
        </w:tabs>
      </w:pPr>
      <w:r>
        <w:t>Business Intelligence Reporting</w:t>
      </w:r>
    </w:p>
    <w:p w14:paraId="7B0493A6" w14:textId="77777777" w:rsidR="00966F21" w:rsidRDefault="00966F21" w:rsidP="00966F21">
      <w:pPr>
        <w:pStyle w:val="ListParagraph"/>
        <w:numPr>
          <w:ilvl w:val="0"/>
          <w:numId w:val="20"/>
        </w:numPr>
      </w:pPr>
      <w:r>
        <w:t>Source code control, especially Git</w:t>
      </w:r>
    </w:p>
    <w:p w14:paraId="79A13213" w14:textId="77777777" w:rsidR="00966F21" w:rsidRDefault="00966F21" w:rsidP="00966F21">
      <w:pPr>
        <w:pStyle w:val="ListParagraph"/>
        <w:numPr>
          <w:ilvl w:val="0"/>
          <w:numId w:val="20"/>
        </w:numPr>
      </w:pPr>
      <w:r>
        <w:t>Automated testing and continuous integration (CI)</w:t>
      </w:r>
    </w:p>
    <w:p w14:paraId="1D234403" w14:textId="1665EDFD" w:rsidR="007118B5" w:rsidRDefault="00E44BE3" w:rsidP="007F59FA">
      <w:pPr>
        <w:pStyle w:val="ListParagraph"/>
        <w:numPr>
          <w:ilvl w:val="0"/>
          <w:numId w:val="20"/>
        </w:numPr>
        <w:tabs>
          <w:tab w:val="left" w:pos="1095"/>
        </w:tabs>
      </w:pPr>
      <w:r>
        <w:t>W</w:t>
      </w:r>
      <w:r w:rsidR="75937FA9">
        <w:t>orking in the not-for-profit sector, in particular with strategic consulting tasks such as online donations, etc.</w:t>
      </w:r>
    </w:p>
    <w:p w14:paraId="4BAF4221" w14:textId="77777777" w:rsidR="00D01328" w:rsidRDefault="75937FA9" w:rsidP="00F07515">
      <w:pPr>
        <w:pStyle w:val="Heading2"/>
      </w:pPr>
      <w:r>
        <w:t>Application Process</w:t>
      </w:r>
    </w:p>
    <w:p w14:paraId="293CD050" w14:textId="07006183" w:rsidR="00615D58" w:rsidRDefault="75937FA9" w:rsidP="00615D58">
      <w:pPr>
        <w:tabs>
          <w:tab w:val="left" w:pos="1095"/>
        </w:tabs>
      </w:pPr>
      <w:r>
        <w:t xml:space="preserve">Please send your resume </w:t>
      </w:r>
      <w:r w:rsidR="002B7961">
        <w:t xml:space="preserve">and cover letter </w:t>
      </w:r>
      <w:r>
        <w:t>to:</w:t>
      </w:r>
      <w:r w:rsidR="00B97CDD">
        <w:t xml:space="preserve"> </w:t>
      </w:r>
      <w:hyperlink r:id="rId11" w:history="1">
        <w:r w:rsidR="00B97CDD" w:rsidRPr="00B97CDD">
          <w:rPr>
            <w:rStyle w:val="Hyperlink"/>
            <w:b/>
            <w:bCs/>
            <w:color w:val="auto"/>
          </w:rPr>
          <w:t>careers@peaceworks.ca</w:t>
        </w:r>
      </w:hyperlink>
      <w:r w:rsidR="00B97CDD" w:rsidRPr="00B97CDD">
        <w:t xml:space="preserve">. </w:t>
      </w:r>
      <w:r w:rsidR="00B97CDD">
        <w:t xml:space="preserve"> </w:t>
      </w:r>
      <w:r>
        <w:t>Your confidential application will be reviewed promptly by the interview team.</w:t>
      </w:r>
      <w:r w:rsidR="00350513">
        <w:t xml:space="preserve">  </w:t>
      </w:r>
      <w:r>
        <w:t>We thank all applicants for their interest in the opportunity; however only those applicants selected for an interview will be contacted.</w:t>
      </w:r>
      <w:r w:rsidR="00615D58" w:rsidRPr="00615D58">
        <w:t xml:space="preserve"> </w:t>
      </w:r>
    </w:p>
    <w:p w14:paraId="25E027BF" w14:textId="1B589D2E" w:rsidR="00D01328" w:rsidRDefault="00615D58" w:rsidP="00615D58">
      <w:pPr>
        <w:tabs>
          <w:tab w:val="left" w:pos="1095"/>
        </w:tabs>
      </w:pPr>
      <w:r w:rsidRPr="00D77A98">
        <w:rPr>
          <w:b/>
        </w:rPr>
        <w:t>Please note:</w:t>
      </w:r>
      <w:r w:rsidRPr="00D77A98">
        <w:t xml:space="preserve"> PeaceWorks has numerous clients who support vulnerable sector groups within the community. </w:t>
      </w:r>
      <w:r w:rsidR="004006C5" w:rsidRPr="00D77A98">
        <w:t>Therefore,</w:t>
      </w:r>
      <w:r w:rsidR="004006C5">
        <w:t xml:space="preserve"> the successful applicant may</w:t>
      </w:r>
      <w:r>
        <w:t xml:space="preserve"> be required to complete </w:t>
      </w:r>
      <w:r w:rsidR="004006C5">
        <w:t>a</w:t>
      </w:r>
      <w:r>
        <w:t xml:space="preserve"> </w:t>
      </w:r>
      <w:r w:rsidRPr="00D77A98">
        <w:t>Criminal Record Check</w:t>
      </w:r>
      <w:r>
        <w:t xml:space="preserve"> </w:t>
      </w:r>
      <w:r w:rsidR="004006C5">
        <w:t xml:space="preserve">or a Middle-Level Check </w:t>
      </w:r>
      <w:r w:rsidRPr="00D77A98">
        <w:t>upon hi</w:t>
      </w:r>
      <w:r>
        <w:t>re.</w:t>
      </w:r>
    </w:p>
    <w:p w14:paraId="213924CB" w14:textId="64363784" w:rsidR="001A2D57" w:rsidRPr="00B97CDD" w:rsidRDefault="75937FA9" w:rsidP="00260197">
      <w:pPr>
        <w:tabs>
          <w:tab w:val="left" w:pos="1095"/>
        </w:tabs>
        <w:rPr>
          <w:b/>
        </w:rPr>
      </w:pPr>
      <w:r>
        <w:t xml:space="preserve">PeaceWorks is an equal opportunity employer and does not discriminate against </w:t>
      </w:r>
      <w:r w:rsidR="00EA043B">
        <w:t>employees</w:t>
      </w:r>
      <w:r>
        <w:t xml:space="preserve"> or applicant</w:t>
      </w:r>
      <w:r w:rsidR="00EA043B">
        <w:t>s</w:t>
      </w:r>
      <w:r>
        <w:t xml:space="preserve"> </w:t>
      </w:r>
      <w:r w:rsidR="004006C5">
        <w:t>based on</w:t>
      </w:r>
      <w:r>
        <w:t xml:space="preserve"> race</w:t>
      </w:r>
      <w:r w:rsidR="00260197">
        <w:t xml:space="preserve"> or </w:t>
      </w:r>
      <w:r>
        <w:t xml:space="preserve">colour, </w:t>
      </w:r>
      <w:r w:rsidR="00260197">
        <w:t xml:space="preserve">ancestry, ethnic origin, nationality of origin, </w:t>
      </w:r>
      <w:r>
        <w:t>religion</w:t>
      </w:r>
      <w:r w:rsidR="00260197">
        <w:t xml:space="preserve"> or belief, disability, sex or gender identity, sexual orientation, pregnancy or childbirth, family or marital status.  P</w:t>
      </w:r>
      <w:r>
        <w:t xml:space="preserve">eaceWorks believes in the dignity and worth of all </w:t>
      </w:r>
      <w:r w:rsidR="00371C27">
        <w:t>individuals and</w:t>
      </w:r>
      <w:r>
        <w:t xml:space="preserve"> promotes inclusivity and accessibility in how we do business.</w:t>
      </w:r>
      <w:r w:rsidR="00260197">
        <w:t xml:space="preserve">  </w:t>
      </w:r>
      <w:r w:rsidR="004006C5">
        <w:t xml:space="preserve">PeaceWorks complies with AODA requirements and provides accommodation throughout the hiring process. For information or accommodation requirements, please contact </w:t>
      </w:r>
      <w:hyperlink r:id="rId12" w:history="1">
        <w:r w:rsidR="00B97CDD" w:rsidRPr="00B97CDD">
          <w:rPr>
            <w:rStyle w:val="Hyperlink"/>
            <w:b/>
            <w:color w:val="auto"/>
          </w:rPr>
          <w:t>hr@peaceworks.ca</w:t>
        </w:r>
      </w:hyperlink>
      <w:r w:rsidR="004006C5" w:rsidRPr="00B97CDD">
        <w:rPr>
          <w:b/>
        </w:rPr>
        <w:t>.</w:t>
      </w:r>
    </w:p>
    <w:p w14:paraId="7E489A51" w14:textId="77777777" w:rsidR="004006C5" w:rsidRPr="004D0E8C" w:rsidRDefault="004006C5" w:rsidP="00D01328">
      <w:pPr>
        <w:tabs>
          <w:tab w:val="left" w:pos="1095"/>
        </w:tabs>
      </w:pPr>
    </w:p>
    <w:sectPr w:rsidR="004006C5" w:rsidRPr="004D0E8C" w:rsidSect="004519BE">
      <w:headerReference w:type="even" r:id="rId13"/>
      <w:headerReference w:type="default" r:id="rId14"/>
      <w:footerReference w:type="even" r:id="rId15"/>
      <w:footerReference w:type="default" r:id="rId16"/>
      <w:footerReference w:type="first" r:id="rId17"/>
      <w:pgSz w:w="12240" w:h="15840" w:code="1"/>
      <w:pgMar w:top="1786" w:right="1440" w:bottom="1497" w:left="1440" w:header="635" w:footer="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3D9D09" w16cex:dateUtc="2021-05-06T02:39:00Z"/>
  <w16cex:commentExtensible w16cex:durableId="243E2001" w16cex:dateUtc="2021-05-06T11:57:00Z"/>
  <w16cex:commentExtensible w16cex:durableId="243E48D7" w16cex:dateUtc="2021-05-06T14:52:00Z"/>
  <w16cex:commentExtensible w16cex:durableId="243E51C4" w16cex:dateUtc="2021-05-06T15:30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9C3AB7" w14:textId="77777777" w:rsidR="00E30A74" w:rsidRDefault="00E30A74" w:rsidP="00E1748F">
      <w:pPr>
        <w:spacing w:after="0" w:line="240" w:lineRule="auto"/>
      </w:pPr>
      <w:r>
        <w:separator/>
      </w:r>
    </w:p>
  </w:endnote>
  <w:endnote w:type="continuationSeparator" w:id="0">
    <w:p w14:paraId="33AAFBBE" w14:textId="77777777" w:rsidR="00E30A74" w:rsidRDefault="00E30A74" w:rsidP="00E1748F">
      <w:pPr>
        <w:spacing w:after="0" w:line="240" w:lineRule="auto"/>
      </w:pPr>
      <w:r>
        <w:continuationSeparator/>
      </w:r>
    </w:p>
  </w:endnote>
  <w:endnote w:type="continuationNotice" w:id="1">
    <w:p w14:paraId="297E1467" w14:textId="77777777" w:rsidR="00E30A74" w:rsidRDefault="00E30A7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4961A5C-B2EC-4AE8-A22F-039D03D447C5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7E21824-E46C-4CC0-A3D6-727C43A89DB6}"/>
    <w:embedBold r:id="rId3" w:fontKey="{2774D175-FDAF-4D19-A236-445C6BBAAF4C}"/>
    <w:embedItalic r:id="rId4" w:fontKey="{443F6446-0573-40F5-B81D-6209B7EFD679}"/>
    <w:embedBoldItalic r:id="rId5" w:fontKey="{FC63FC6B-B615-4345-A5FE-3675D7545AE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5D4C16CC-53E5-4BB0-9FBC-73954E87804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1707AA1E-AF25-45F4-AF66-8AFAF00810D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8" w:fontKey="{55885D26-5F2B-4075-ACA0-12424D0D1534}"/>
    <w:embedBold r:id="rId9" w:fontKey="{E6D7E0E9-928B-444E-BA3A-64D31EAE681E}"/>
    <w:embedItalic r:id="rId10" w:fontKey="{05AAA64C-F69D-49A8-987B-A81D66B2D624}"/>
    <w:embedBoldItalic r:id="rId11" w:fontKey="{5980FD87-C071-4161-87C8-98609152AF24}"/>
  </w:font>
  <w:font w:name="Meiryo">
    <w:panose1 w:val="020B0604030504040204"/>
    <w:charset w:val="80"/>
    <w:family w:val="swiss"/>
    <w:pitch w:val="variable"/>
    <w:sig w:usb0="E10102FF" w:usb1="EAC7FFFF" w:usb2="0001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6D351860-FE8A-4DE4-9B6F-4440E61065B4}"/>
    <w:embedBold r:id="rId13" w:fontKey="{A9FE8D81-ED7B-4977-BF8D-345BB855AB31}"/>
  </w:font>
  <w:font w:name="Myriad Pro">
    <w:altName w:val="Segoe UI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4F29BA70-7A64-4E56-B265-F2DEEF1640BA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5" w:fontKey="{13E2A42D-A520-4428-90C6-9FD2708245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924E8" w14:textId="77777777" w:rsidR="00900E2F" w:rsidRPr="008100B9" w:rsidRDefault="00900E2F" w:rsidP="008100B9">
    <w:pPr>
      <w:pStyle w:val="Footing"/>
    </w:pPr>
    <w:r w:rsidRPr="008100B9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213924F5" wp14:editId="213924F6">
              <wp:simplePos x="0" y="0"/>
              <wp:positionH relativeFrom="page">
                <wp:align>right</wp:align>
              </wp:positionH>
              <wp:positionV relativeFrom="paragraph">
                <wp:posOffset>182245</wp:posOffset>
              </wp:positionV>
              <wp:extent cx="7768742" cy="514350"/>
              <wp:effectExtent l="0" t="0" r="381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8742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>
          <w:pict>
            <v:rect w14:anchorId="76FFF615" id="Rectangle 4" o:spid="_x0000_s1026" style="position:absolute;margin-left:560.5pt;margin-top:14.35pt;width:611.7pt;height:40.5pt;z-index:-251658239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" fillcolor="#bfbfbf [2412]" stroked="f" strokeweight="1.5pt">
              <v:stroke endcap="round"/>
              <w10:wrap anchorx="page"/>
            </v:rect>
          </w:pict>
        </mc:Fallback>
      </mc:AlternateContent>
    </w:r>
    <w:r w:rsidRPr="00E43B8A">
      <w:t xml:space="preserve">Page </w:t>
    </w:r>
    <w:r w:rsidRPr="75937FA9">
      <w:rPr>
        <w:noProof/>
      </w:rPr>
      <w:fldChar w:fldCharType="begin"/>
    </w:r>
    <w:r w:rsidRPr="00E43B8A">
      <w:instrText xml:space="preserve"> PAGE  \* Arabic  \* MERGEFORMAT </w:instrText>
    </w:r>
    <w:r w:rsidRPr="75937FA9">
      <w:fldChar w:fldCharType="separate"/>
    </w:r>
    <w:r>
      <w:rPr>
        <w:noProof/>
      </w:rPr>
      <w:t>2</w:t>
    </w:r>
    <w:r w:rsidRPr="75937FA9">
      <w:rPr>
        <w:noProof/>
      </w:rPr>
      <w:fldChar w:fldCharType="end"/>
    </w:r>
    <w:r w:rsidRPr="00E43B8A">
      <w:t xml:space="preserve"> of </w:t>
    </w:r>
    <w:r w:rsidR="009B3B14">
      <w:rPr>
        <w:noProof/>
      </w:rPr>
      <w:fldChar w:fldCharType="begin"/>
    </w:r>
    <w:r w:rsidR="009B3B14">
      <w:rPr>
        <w:noProof/>
      </w:rPr>
      <w:instrText xml:space="preserve"> NUMPAGES  \* Arabic  \* MERGEFORMAT </w:instrText>
    </w:r>
    <w:r w:rsidR="009B3B14">
      <w:rPr>
        <w:noProof/>
      </w:rPr>
      <w:fldChar w:fldCharType="separate"/>
    </w:r>
    <w:r w:rsidR="00C63088">
      <w:rPr>
        <w:noProof/>
      </w:rPr>
      <w:t>2</w:t>
    </w:r>
    <w:r w:rsidR="009B3B14">
      <w:rPr>
        <w:noProof/>
      </w:rPr>
      <w:fldChar w:fldCharType="end"/>
    </w:r>
    <w:r>
      <w:rPr>
        <w:noProof/>
      </w:rPr>
      <w:t xml:space="preserve">  </w:t>
    </w:r>
    <w:r>
      <w:t>•</w:t>
    </w:r>
    <w:r>
      <w:rPr>
        <w:noProof/>
      </w:rPr>
      <w:t xml:space="preserve">  </w:t>
    </w:r>
    <w:r w:rsidRPr="008100B9">
      <w:t>1.888.817.3048</w:t>
    </w:r>
    <w:r>
      <w:t xml:space="preserve">  •  </w:t>
    </w:r>
    <w:hyperlink r:id="rId1" w:history="1">
      <w:r w:rsidRPr="008100B9">
        <w:rPr>
          <w:rStyle w:val="Hyperlink"/>
          <w:color w:val="FFFFFF" w:themeColor="background1"/>
          <w:u w:val="none"/>
        </w:rPr>
        <w:t>peaceworks.ca</w:t>
      </w:r>
    </w:hyperlink>
    <w:r>
      <w:rPr>
        <w:rStyle w:val="Hyperlink"/>
        <w:color w:val="FFFFFF" w:themeColor="background1"/>
        <w:u w:val="none"/>
      </w:rPr>
      <w:t xml:space="preserve">  •  </w:t>
    </w:r>
    <w:r w:rsidRPr="008100B9">
      <w:t>info@peaceworks.ca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924E9" w14:textId="2C69F63D" w:rsidR="00900E2F" w:rsidRPr="00E43B8A" w:rsidRDefault="00491F45" w:rsidP="00E43B8A">
    <w:pPr>
      <w:pStyle w:val="Footing"/>
      <w:jc w:val="right"/>
    </w:pPr>
    <w:r w:rsidRPr="00E43B8A">
      <w:rPr>
        <w:noProof/>
        <w:lang w:val="en-CA" w:eastAsia="en-CA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213924F7" wp14:editId="538D957D">
              <wp:simplePos x="0" y="0"/>
              <wp:positionH relativeFrom="page">
                <wp:posOffset>-163902</wp:posOffset>
              </wp:positionH>
              <wp:positionV relativeFrom="paragraph">
                <wp:posOffset>159960</wp:posOffset>
              </wp:positionV>
              <wp:extent cx="7941118" cy="514350"/>
              <wp:effectExtent l="0" t="0" r="3175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941118" cy="5143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>
          <w:pict>
            <v:rect w14:anchorId="34EEE503" id="Rectangle 5" o:spid="_x0000_s1026" style="position:absolute;margin-left:-12.9pt;margin-top:12.6pt;width:625.3pt;height:40.5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" fillcolor="#bfbfbf [2412]" stroked="f" strokeweight="1.5pt">
              <v:stroke endcap="round"/>
              <w10:wrap anchorx="page"/>
            </v:rect>
          </w:pict>
        </mc:Fallback>
      </mc:AlternateContent>
    </w:r>
    <w:r w:rsidR="00900E2F" w:rsidRPr="0033655D">
      <w:t>1.888.817.3048  •  peaceworks.ca  •  info@peaceworks.ca</w:t>
    </w:r>
    <w:r w:rsidR="00900E2F">
      <w:t xml:space="preserve">  •  </w:t>
    </w:r>
    <w:r w:rsidR="00900E2F" w:rsidRPr="00E43B8A">
      <w:t xml:space="preserve">Page </w:t>
    </w:r>
    <w:r w:rsidR="00900E2F" w:rsidRPr="75937FA9">
      <w:rPr>
        <w:noProof/>
      </w:rPr>
      <w:fldChar w:fldCharType="begin"/>
    </w:r>
    <w:r w:rsidR="00900E2F" w:rsidRPr="00E43B8A">
      <w:instrText xml:space="preserve"> PAGE  \* Arabic  \* MERGEFORMAT </w:instrText>
    </w:r>
    <w:r w:rsidR="00900E2F" w:rsidRPr="75937FA9">
      <w:fldChar w:fldCharType="separate"/>
    </w:r>
    <w:r w:rsidR="004519BE">
      <w:rPr>
        <w:noProof/>
      </w:rPr>
      <w:t>3</w:t>
    </w:r>
    <w:r w:rsidR="00900E2F" w:rsidRPr="75937FA9">
      <w:rPr>
        <w:noProof/>
      </w:rPr>
      <w:fldChar w:fldCharType="end"/>
    </w:r>
    <w:r w:rsidR="00900E2F" w:rsidRPr="00E43B8A">
      <w:t xml:space="preserve"> of </w:t>
    </w:r>
    <w:r w:rsidR="009B3B14">
      <w:rPr>
        <w:noProof/>
      </w:rPr>
      <w:fldChar w:fldCharType="begin"/>
    </w:r>
    <w:r w:rsidR="009B3B14">
      <w:rPr>
        <w:noProof/>
      </w:rPr>
      <w:instrText xml:space="preserve"> NUMPAGES  \* Arabic  \* MERGEFORMAT </w:instrText>
    </w:r>
    <w:r w:rsidR="009B3B14">
      <w:rPr>
        <w:noProof/>
      </w:rPr>
      <w:fldChar w:fldCharType="separate"/>
    </w:r>
    <w:r w:rsidR="004519BE">
      <w:rPr>
        <w:noProof/>
      </w:rPr>
      <w:t>3</w:t>
    </w:r>
    <w:r w:rsidR="009B3B14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924EA" w14:textId="77777777" w:rsidR="00900E2F" w:rsidRPr="00B574A4" w:rsidRDefault="00900E2F">
    <w:pPr>
      <w:pStyle w:val="Footer"/>
      <w:rPr>
        <w:vertAlign w:val="subscript"/>
      </w:rPr>
    </w:pPr>
    <w:r>
      <w:rPr>
        <w:vertAlign w:val="subscript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325704" w14:textId="77777777" w:rsidR="00E30A74" w:rsidRDefault="00E30A74" w:rsidP="00E1748F">
      <w:pPr>
        <w:spacing w:after="0" w:line="240" w:lineRule="auto"/>
      </w:pPr>
      <w:r>
        <w:separator/>
      </w:r>
    </w:p>
  </w:footnote>
  <w:footnote w:type="continuationSeparator" w:id="0">
    <w:p w14:paraId="42B75176" w14:textId="77777777" w:rsidR="00E30A74" w:rsidRDefault="00E30A74" w:rsidP="00E1748F">
      <w:pPr>
        <w:spacing w:after="0" w:line="240" w:lineRule="auto"/>
      </w:pPr>
      <w:r>
        <w:continuationSeparator/>
      </w:r>
    </w:p>
  </w:footnote>
  <w:footnote w:type="continuationNotice" w:id="1">
    <w:p w14:paraId="27869745" w14:textId="77777777" w:rsidR="00E30A74" w:rsidRDefault="00E30A7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924E6" w14:textId="77777777" w:rsidR="00900E2F" w:rsidRDefault="00900E2F">
    <w:pPr>
      <w:pStyle w:val="Header"/>
    </w:pPr>
    <w:r>
      <w:rPr>
        <w:noProof/>
        <w:sz w:val="24"/>
        <w:szCs w:val="24"/>
        <w:lang w:val="en-CA" w:eastAsia="en-CA"/>
      </w:rPr>
      <w:drawing>
        <wp:anchor distT="0" distB="0" distL="114300" distR="114300" simplePos="0" relativeHeight="251658244" behindDoc="0" locked="0" layoutInCell="1" allowOverlap="1" wp14:anchorId="213924EB" wp14:editId="213924EC">
          <wp:simplePos x="0" y="0"/>
          <wp:positionH relativeFrom="page">
            <wp:posOffset>424180</wp:posOffset>
          </wp:positionH>
          <wp:positionV relativeFrom="paragraph">
            <wp:posOffset>-16815</wp:posOffset>
          </wp:positionV>
          <wp:extent cx="1784350" cy="331470"/>
          <wp:effectExtent l="0" t="0" r="6350" b="0"/>
          <wp:wrapThrough wrapText="bothSides">
            <wp:wrapPolygon edited="0">
              <wp:start x="0" y="0"/>
              <wp:lineTo x="0" y="19862"/>
              <wp:lineTo x="20754" y="19862"/>
              <wp:lineTo x="21446" y="2483"/>
              <wp:lineTo x="21446" y="1241"/>
              <wp:lineTo x="18910" y="0"/>
              <wp:lineTo x="0" y="0"/>
            </wp:wrapPolygon>
          </wp:wrapThrough>
          <wp:docPr id="9" name="Picture 9" descr="\\FORKLIFT\PeaceWorks\Internal\Public Marketing\Logo and Visual Standards Guide\Individual Colour PNG\Transparent Background\PWHorizontalLogo-with T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ORKLIFT\PeaceWorks\Internal\Public Marketing\Logo and Visual Standards Guide\Individual Colour PNG\Transparent Background\PWHorizontalLogo-with T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24"/>
        <w:szCs w:val="24"/>
        <w:lang w:val="en-CA" w:eastAsia="en-CA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213924ED" wp14:editId="213924EE">
              <wp:simplePos x="0" y="0"/>
              <wp:positionH relativeFrom="column">
                <wp:posOffset>-904570</wp:posOffset>
              </wp:positionH>
              <wp:positionV relativeFrom="paragraph">
                <wp:posOffset>3707765</wp:posOffset>
              </wp:positionV>
              <wp:extent cx="270662" cy="59436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662" cy="5943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 xmlns:arto="http://schemas.microsoft.com/office/word/2006/arto">
          <w:pict>
            <v:rect w14:anchorId="530DB047" id="Rectangle 2" o:spid="_x0000_s1026" style="position:absolute;margin-left:-71.25pt;margin-top:291.95pt;width:21.3pt;height:468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" fillcolor="#bfbfbf [2412]" stroked="f" strokeweight="1.5pt">
              <v:stroke endcap="round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3924E7" w14:textId="521F1534" w:rsidR="00900E2F" w:rsidRDefault="00900E2F">
    <w:pPr>
      <w:pStyle w:val="Header"/>
    </w:pPr>
    <w:r>
      <w:rPr>
        <w:noProof/>
        <w:sz w:val="24"/>
        <w:szCs w:val="24"/>
        <w:lang w:val="en-CA" w:eastAsia="en-CA"/>
      </w:rPr>
      <w:drawing>
        <wp:anchor distT="0" distB="0" distL="114300" distR="114300" simplePos="0" relativeHeight="251658245" behindDoc="0" locked="0" layoutInCell="1" allowOverlap="1" wp14:anchorId="213924EF" wp14:editId="213924F0">
          <wp:simplePos x="0" y="0"/>
          <wp:positionH relativeFrom="margin">
            <wp:posOffset>0</wp:posOffset>
          </wp:positionH>
          <wp:positionV relativeFrom="paragraph">
            <wp:posOffset>-22225</wp:posOffset>
          </wp:positionV>
          <wp:extent cx="1784350" cy="331470"/>
          <wp:effectExtent l="0" t="0" r="6350" b="0"/>
          <wp:wrapThrough wrapText="bothSides">
            <wp:wrapPolygon edited="0">
              <wp:start x="0" y="0"/>
              <wp:lineTo x="0" y="19862"/>
              <wp:lineTo x="20754" y="19862"/>
              <wp:lineTo x="21446" y="2483"/>
              <wp:lineTo x="21446" y="1241"/>
              <wp:lineTo x="18910" y="0"/>
              <wp:lineTo x="0" y="0"/>
            </wp:wrapPolygon>
          </wp:wrapThrough>
          <wp:docPr id="14" name="Picture 14" descr="\\FORKLIFT\PeaceWorks\Internal\Public Marketing\Logo and Visual Standards Guide\Individual Colour PNG\Transparent Background\PWHorizontalLogo-with T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FORKLIFT\PeaceWorks\Internal\Public Marketing\Logo and Visual Standards Guide\Individual Colour PNG\Transparent Background\PWHorizontalLogo-with T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435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CA" w:eastAsia="en-CA"/>
      </w:rPr>
      <w:drawing>
        <wp:anchor distT="0" distB="0" distL="114300" distR="114300" simplePos="0" relativeHeight="251658242" behindDoc="1" locked="0" layoutInCell="1" allowOverlap="1" wp14:anchorId="213924F1" wp14:editId="213924F2">
          <wp:simplePos x="0" y="0"/>
          <wp:positionH relativeFrom="column">
            <wp:posOffset>3823335</wp:posOffset>
          </wp:positionH>
          <wp:positionV relativeFrom="paragraph">
            <wp:posOffset>-39370</wp:posOffset>
          </wp:positionV>
          <wp:extent cx="2706370" cy="365760"/>
          <wp:effectExtent l="0" t="0" r="0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6370" cy="365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806183"/>
    <w:multiLevelType w:val="hybridMultilevel"/>
    <w:tmpl w:val="307A1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3621D4"/>
    <w:multiLevelType w:val="hybridMultilevel"/>
    <w:tmpl w:val="E806D4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2D03F2"/>
    <w:multiLevelType w:val="hybridMultilevel"/>
    <w:tmpl w:val="0DFAB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A9707F"/>
    <w:multiLevelType w:val="hybridMultilevel"/>
    <w:tmpl w:val="19ECF7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5A93"/>
    <w:multiLevelType w:val="hybridMultilevel"/>
    <w:tmpl w:val="0F34B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B02D0"/>
    <w:multiLevelType w:val="hybridMultilevel"/>
    <w:tmpl w:val="3934F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C95054"/>
    <w:multiLevelType w:val="hybridMultilevel"/>
    <w:tmpl w:val="B5E8F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5B721C"/>
    <w:multiLevelType w:val="hybridMultilevel"/>
    <w:tmpl w:val="D44AB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852E42"/>
    <w:multiLevelType w:val="hybridMultilevel"/>
    <w:tmpl w:val="C1C09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7D39A0"/>
    <w:multiLevelType w:val="hybridMultilevel"/>
    <w:tmpl w:val="F89C166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E77573"/>
    <w:multiLevelType w:val="hybridMultilevel"/>
    <w:tmpl w:val="FA5AD3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18B0812"/>
    <w:multiLevelType w:val="hybridMultilevel"/>
    <w:tmpl w:val="9E9C5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3E54112"/>
    <w:multiLevelType w:val="hybridMultilevel"/>
    <w:tmpl w:val="0A244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9008D9"/>
    <w:multiLevelType w:val="hybridMultilevel"/>
    <w:tmpl w:val="22CC4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C44223"/>
    <w:multiLevelType w:val="hybridMultilevel"/>
    <w:tmpl w:val="E6A2889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77729F"/>
    <w:multiLevelType w:val="hybridMultilevel"/>
    <w:tmpl w:val="29364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CF70769"/>
    <w:multiLevelType w:val="hybridMultilevel"/>
    <w:tmpl w:val="CF22CE2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090604"/>
    <w:multiLevelType w:val="hybridMultilevel"/>
    <w:tmpl w:val="0810870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FD35A5"/>
    <w:multiLevelType w:val="hybridMultilevel"/>
    <w:tmpl w:val="52D65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F0FD7"/>
    <w:multiLevelType w:val="multilevel"/>
    <w:tmpl w:val="71F2B6EE"/>
    <w:lvl w:ilvl="0">
      <w:start w:val="1"/>
      <w:numFmt w:val="upperLetter"/>
      <w:suff w:val="space"/>
      <w:lvlText w:val="Appendix %1: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7"/>
  </w:num>
  <w:num w:numId="5">
    <w:abstractNumId w:val="2"/>
  </w:num>
  <w:num w:numId="6">
    <w:abstractNumId w:val="12"/>
  </w:num>
  <w:num w:numId="7">
    <w:abstractNumId w:val="3"/>
  </w:num>
  <w:num w:numId="8">
    <w:abstractNumId w:val="4"/>
  </w:num>
  <w:num w:numId="9">
    <w:abstractNumId w:val="18"/>
  </w:num>
  <w:num w:numId="10">
    <w:abstractNumId w:val="15"/>
  </w:num>
  <w:num w:numId="11">
    <w:abstractNumId w:val="5"/>
  </w:num>
  <w:num w:numId="12">
    <w:abstractNumId w:val="8"/>
  </w:num>
  <w:num w:numId="13">
    <w:abstractNumId w:val="19"/>
  </w:num>
  <w:num w:numId="14">
    <w:abstractNumId w:val="14"/>
  </w:num>
  <w:num w:numId="15">
    <w:abstractNumId w:val="13"/>
  </w:num>
  <w:num w:numId="16">
    <w:abstractNumId w:val="1"/>
  </w:num>
  <w:num w:numId="17">
    <w:abstractNumId w:val="10"/>
  </w:num>
  <w:num w:numId="18">
    <w:abstractNumId w:val="16"/>
  </w:num>
  <w:num w:numId="19">
    <w:abstractNumId w:val="17"/>
  </w:num>
  <w:num w:numId="20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attachedTemplate r:id="rId1"/>
  <w:defaultTabStop w:val="720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67B1"/>
    <w:rsid w:val="00001AAA"/>
    <w:rsid w:val="0000622E"/>
    <w:rsid w:val="00012075"/>
    <w:rsid w:val="0001289A"/>
    <w:rsid w:val="00012DF3"/>
    <w:rsid w:val="00016E24"/>
    <w:rsid w:val="00020F86"/>
    <w:rsid w:val="0003366C"/>
    <w:rsid w:val="000338E1"/>
    <w:rsid w:val="000348C6"/>
    <w:rsid w:val="00037392"/>
    <w:rsid w:val="000425AE"/>
    <w:rsid w:val="00042E9C"/>
    <w:rsid w:val="00050317"/>
    <w:rsid w:val="00051DEE"/>
    <w:rsid w:val="00060E15"/>
    <w:rsid w:val="000670A7"/>
    <w:rsid w:val="00067DFD"/>
    <w:rsid w:val="00071D01"/>
    <w:rsid w:val="000736ED"/>
    <w:rsid w:val="00086876"/>
    <w:rsid w:val="0009291E"/>
    <w:rsid w:val="000A1C93"/>
    <w:rsid w:val="000B2201"/>
    <w:rsid w:val="000D1C8A"/>
    <w:rsid w:val="000D2D18"/>
    <w:rsid w:val="000D3C4B"/>
    <w:rsid w:val="000D594E"/>
    <w:rsid w:val="000D6098"/>
    <w:rsid w:val="000D7143"/>
    <w:rsid w:val="000D7206"/>
    <w:rsid w:val="000D7A0B"/>
    <w:rsid w:val="000D7B62"/>
    <w:rsid w:val="000E0611"/>
    <w:rsid w:val="000E22A6"/>
    <w:rsid w:val="000E4CFC"/>
    <w:rsid w:val="000E752F"/>
    <w:rsid w:val="000E7552"/>
    <w:rsid w:val="000F0871"/>
    <w:rsid w:val="000F5540"/>
    <w:rsid w:val="001006A0"/>
    <w:rsid w:val="00101B56"/>
    <w:rsid w:val="001053B9"/>
    <w:rsid w:val="0011038F"/>
    <w:rsid w:val="00113D36"/>
    <w:rsid w:val="001157AA"/>
    <w:rsid w:val="00116245"/>
    <w:rsid w:val="00120669"/>
    <w:rsid w:val="001243DA"/>
    <w:rsid w:val="00127016"/>
    <w:rsid w:val="001312CA"/>
    <w:rsid w:val="001313EA"/>
    <w:rsid w:val="00136AD6"/>
    <w:rsid w:val="00137C12"/>
    <w:rsid w:val="001451A9"/>
    <w:rsid w:val="001503F4"/>
    <w:rsid w:val="00153D76"/>
    <w:rsid w:val="001571F3"/>
    <w:rsid w:val="00157B80"/>
    <w:rsid w:val="00166573"/>
    <w:rsid w:val="00167D4A"/>
    <w:rsid w:val="00182BB2"/>
    <w:rsid w:val="00186DA5"/>
    <w:rsid w:val="001914FA"/>
    <w:rsid w:val="00197BAE"/>
    <w:rsid w:val="001A052A"/>
    <w:rsid w:val="001A2D57"/>
    <w:rsid w:val="001A4DC8"/>
    <w:rsid w:val="001B4E02"/>
    <w:rsid w:val="001B6054"/>
    <w:rsid w:val="001B6CA0"/>
    <w:rsid w:val="001C0D51"/>
    <w:rsid w:val="001C41FA"/>
    <w:rsid w:val="001D09F1"/>
    <w:rsid w:val="001D2C91"/>
    <w:rsid w:val="001D6469"/>
    <w:rsid w:val="001E78A4"/>
    <w:rsid w:val="001E794B"/>
    <w:rsid w:val="001F024F"/>
    <w:rsid w:val="001F6F1F"/>
    <w:rsid w:val="002003B2"/>
    <w:rsid w:val="00201745"/>
    <w:rsid w:val="002065D3"/>
    <w:rsid w:val="00207026"/>
    <w:rsid w:val="0021046B"/>
    <w:rsid w:val="00213D47"/>
    <w:rsid w:val="00214107"/>
    <w:rsid w:val="002234EC"/>
    <w:rsid w:val="00224828"/>
    <w:rsid w:val="00226035"/>
    <w:rsid w:val="00226DEE"/>
    <w:rsid w:val="002353BD"/>
    <w:rsid w:val="00236BBD"/>
    <w:rsid w:val="00245377"/>
    <w:rsid w:val="00257289"/>
    <w:rsid w:val="0025742B"/>
    <w:rsid w:val="00260197"/>
    <w:rsid w:val="00261CE4"/>
    <w:rsid w:val="002675A1"/>
    <w:rsid w:val="00271570"/>
    <w:rsid w:val="002721B9"/>
    <w:rsid w:val="0028628A"/>
    <w:rsid w:val="00286F8E"/>
    <w:rsid w:val="00291E1C"/>
    <w:rsid w:val="002969A8"/>
    <w:rsid w:val="00296B34"/>
    <w:rsid w:val="002A3229"/>
    <w:rsid w:val="002A54D9"/>
    <w:rsid w:val="002B7961"/>
    <w:rsid w:val="002C4245"/>
    <w:rsid w:val="002C5233"/>
    <w:rsid w:val="002D103E"/>
    <w:rsid w:val="002D21DE"/>
    <w:rsid w:val="002D49E8"/>
    <w:rsid w:val="002E14A8"/>
    <w:rsid w:val="002E24CA"/>
    <w:rsid w:val="002F222F"/>
    <w:rsid w:val="0030637A"/>
    <w:rsid w:val="00313B26"/>
    <w:rsid w:val="00314ECF"/>
    <w:rsid w:val="0031731F"/>
    <w:rsid w:val="003262F0"/>
    <w:rsid w:val="00327DCC"/>
    <w:rsid w:val="00334F85"/>
    <w:rsid w:val="00335F62"/>
    <w:rsid w:val="0033655D"/>
    <w:rsid w:val="0034169B"/>
    <w:rsid w:val="00342067"/>
    <w:rsid w:val="00342549"/>
    <w:rsid w:val="00350513"/>
    <w:rsid w:val="00351548"/>
    <w:rsid w:val="003569A1"/>
    <w:rsid w:val="003630A2"/>
    <w:rsid w:val="00371C27"/>
    <w:rsid w:val="00386523"/>
    <w:rsid w:val="0039263B"/>
    <w:rsid w:val="00396EFA"/>
    <w:rsid w:val="003A15A4"/>
    <w:rsid w:val="003A2960"/>
    <w:rsid w:val="003A3D2F"/>
    <w:rsid w:val="003B0DA6"/>
    <w:rsid w:val="003B1CCD"/>
    <w:rsid w:val="003B2E91"/>
    <w:rsid w:val="003B3B40"/>
    <w:rsid w:val="003B5E59"/>
    <w:rsid w:val="003B7C2C"/>
    <w:rsid w:val="003B7CE1"/>
    <w:rsid w:val="003C0293"/>
    <w:rsid w:val="003C09A7"/>
    <w:rsid w:val="003C0AAD"/>
    <w:rsid w:val="003C7CCD"/>
    <w:rsid w:val="003D0F18"/>
    <w:rsid w:val="003D5459"/>
    <w:rsid w:val="003D60E8"/>
    <w:rsid w:val="003E3F8D"/>
    <w:rsid w:val="003F2752"/>
    <w:rsid w:val="003F6B3B"/>
    <w:rsid w:val="004006C5"/>
    <w:rsid w:val="00404E7F"/>
    <w:rsid w:val="00410558"/>
    <w:rsid w:val="00412403"/>
    <w:rsid w:val="00412C6D"/>
    <w:rsid w:val="00413E27"/>
    <w:rsid w:val="004147DD"/>
    <w:rsid w:val="004265F1"/>
    <w:rsid w:val="00430D29"/>
    <w:rsid w:val="0043186B"/>
    <w:rsid w:val="00433A21"/>
    <w:rsid w:val="00437AC2"/>
    <w:rsid w:val="00437D1E"/>
    <w:rsid w:val="00440284"/>
    <w:rsid w:val="00441F0D"/>
    <w:rsid w:val="00442F62"/>
    <w:rsid w:val="00445F9B"/>
    <w:rsid w:val="004519BE"/>
    <w:rsid w:val="00466C36"/>
    <w:rsid w:val="00476D1D"/>
    <w:rsid w:val="00481037"/>
    <w:rsid w:val="004833AA"/>
    <w:rsid w:val="00483446"/>
    <w:rsid w:val="00491F45"/>
    <w:rsid w:val="00492376"/>
    <w:rsid w:val="00493DBF"/>
    <w:rsid w:val="00496327"/>
    <w:rsid w:val="0049673B"/>
    <w:rsid w:val="004A33C1"/>
    <w:rsid w:val="004A6AFA"/>
    <w:rsid w:val="004B3E25"/>
    <w:rsid w:val="004C430B"/>
    <w:rsid w:val="004D097E"/>
    <w:rsid w:val="004D0E8C"/>
    <w:rsid w:val="004D0F77"/>
    <w:rsid w:val="004D6A8E"/>
    <w:rsid w:val="004E6A0B"/>
    <w:rsid w:val="004E6E0A"/>
    <w:rsid w:val="004E7DF9"/>
    <w:rsid w:val="004F1A84"/>
    <w:rsid w:val="00500FEF"/>
    <w:rsid w:val="00504F9D"/>
    <w:rsid w:val="00522BDA"/>
    <w:rsid w:val="00543A30"/>
    <w:rsid w:val="00546080"/>
    <w:rsid w:val="00550163"/>
    <w:rsid w:val="00553C51"/>
    <w:rsid w:val="005609FA"/>
    <w:rsid w:val="00560B93"/>
    <w:rsid w:val="00561238"/>
    <w:rsid w:val="00575D77"/>
    <w:rsid w:val="0058046D"/>
    <w:rsid w:val="00583791"/>
    <w:rsid w:val="005910E3"/>
    <w:rsid w:val="005945F9"/>
    <w:rsid w:val="005957C4"/>
    <w:rsid w:val="005A62FC"/>
    <w:rsid w:val="005A6E9E"/>
    <w:rsid w:val="005A7F63"/>
    <w:rsid w:val="005B2154"/>
    <w:rsid w:val="005B26AE"/>
    <w:rsid w:val="005C52CC"/>
    <w:rsid w:val="005D0239"/>
    <w:rsid w:val="005D062B"/>
    <w:rsid w:val="005D5617"/>
    <w:rsid w:val="005E307D"/>
    <w:rsid w:val="005F093B"/>
    <w:rsid w:val="005F4A5B"/>
    <w:rsid w:val="00601504"/>
    <w:rsid w:val="00604635"/>
    <w:rsid w:val="006063C3"/>
    <w:rsid w:val="00615D58"/>
    <w:rsid w:val="00617DB0"/>
    <w:rsid w:val="0062089C"/>
    <w:rsid w:val="0063382E"/>
    <w:rsid w:val="0064020E"/>
    <w:rsid w:val="00645CEE"/>
    <w:rsid w:val="0065082F"/>
    <w:rsid w:val="00650F15"/>
    <w:rsid w:val="00655EF1"/>
    <w:rsid w:val="0066293D"/>
    <w:rsid w:val="00664C8A"/>
    <w:rsid w:val="00665C68"/>
    <w:rsid w:val="00680E49"/>
    <w:rsid w:val="00685E18"/>
    <w:rsid w:val="006864AE"/>
    <w:rsid w:val="0069074F"/>
    <w:rsid w:val="006935EB"/>
    <w:rsid w:val="0069455E"/>
    <w:rsid w:val="006A54B4"/>
    <w:rsid w:val="006A56D5"/>
    <w:rsid w:val="006A5B07"/>
    <w:rsid w:val="006B4FCB"/>
    <w:rsid w:val="006C04AA"/>
    <w:rsid w:val="006C1238"/>
    <w:rsid w:val="006C5531"/>
    <w:rsid w:val="006D7B3C"/>
    <w:rsid w:val="006D7F08"/>
    <w:rsid w:val="006E068E"/>
    <w:rsid w:val="006E1B17"/>
    <w:rsid w:val="006E1C5D"/>
    <w:rsid w:val="006E1F3A"/>
    <w:rsid w:val="006E3F0F"/>
    <w:rsid w:val="006E5BB0"/>
    <w:rsid w:val="006E5BE2"/>
    <w:rsid w:val="006F01AB"/>
    <w:rsid w:val="006F1ED8"/>
    <w:rsid w:val="006F28AE"/>
    <w:rsid w:val="007007BC"/>
    <w:rsid w:val="007045B9"/>
    <w:rsid w:val="0071097C"/>
    <w:rsid w:val="00711701"/>
    <w:rsid w:val="007118B5"/>
    <w:rsid w:val="00714458"/>
    <w:rsid w:val="007242FA"/>
    <w:rsid w:val="0073537D"/>
    <w:rsid w:val="00735517"/>
    <w:rsid w:val="00743D36"/>
    <w:rsid w:val="0074548A"/>
    <w:rsid w:val="00746C7E"/>
    <w:rsid w:val="0075128C"/>
    <w:rsid w:val="0075342F"/>
    <w:rsid w:val="007549FB"/>
    <w:rsid w:val="00755AEB"/>
    <w:rsid w:val="007574C6"/>
    <w:rsid w:val="007717D8"/>
    <w:rsid w:val="0077248B"/>
    <w:rsid w:val="0077749B"/>
    <w:rsid w:val="00784D7C"/>
    <w:rsid w:val="00785E1F"/>
    <w:rsid w:val="00785F53"/>
    <w:rsid w:val="00792F99"/>
    <w:rsid w:val="007933E4"/>
    <w:rsid w:val="007A41B6"/>
    <w:rsid w:val="007B0550"/>
    <w:rsid w:val="007B36D2"/>
    <w:rsid w:val="007B5AA4"/>
    <w:rsid w:val="007B668A"/>
    <w:rsid w:val="007C6344"/>
    <w:rsid w:val="007D2855"/>
    <w:rsid w:val="007D3F20"/>
    <w:rsid w:val="007D66DF"/>
    <w:rsid w:val="007D6A3D"/>
    <w:rsid w:val="007F59FA"/>
    <w:rsid w:val="00804C71"/>
    <w:rsid w:val="00807BBE"/>
    <w:rsid w:val="008100B9"/>
    <w:rsid w:val="008119E1"/>
    <w:rsid w:val="0081228B"/>
    <w:rsid w:val="00812C9E"/>
    <w:rsid w:val="00813CDD"/>
    <w:rsid w:val="00814AF6"/>
    <w:rsid w:val="00821EBB"/>
    <w:rsid w:val="0082796F"/>
    <w:rsid w:val="00831A83"/>
    <w:rsid w:val="00832F0B"/>
    <w:rsid w:val="008350E0"/>
    <w:rsid w:val="00835BDE"/>
    <w:rsid w:val="008370E6"/>
    <w:rsid w:val="0084117F"/>
    <w:rsid w:val="00843777"/>
    <w:rsid w:val="008446FD"/>
    <w:rsid w:val="00846024"/>
    <w:rsid w:val="00846189"/>
    <w:rsid w:val="0085039C"/>
    <w:rsid w:val="00851227"/>
    <w:rsid w:val="00854111"/>
    <w:rsid w:val="0086242A"/>
    <w:rsid w:val="00863283"/>
    <w:rsid w:val="00865BA0"/>
    <w:rsid w:val="00865DDC"/>
    <w:rsid w:val="0086624C"/>
    <w:rsid w:val="00873168"/>
    <w:rsid w:val="008732B0"/>
    <w:rsid w:val="00884065"/>
    <w:rsid w:val="008862E9"/>
    <w:rsid w:val="0089178B"/>
    <w:rsid w:val="008937E8"/>
    <w:rsid w:val="008A5569"/>
    <w:rsid w:val="008A618B"/>
    <w:rsid w:val="008A752A"/>
    <w:rsid w:val="008B1AED"/>
    <w:rsid w:val="008B72DC"/>
    <w:rsid w:val="008C5DE5"/>
    <w:rsid w:val="008D3E4B"/>
    <w:rsid w:val="008E6CA7"/>
    <w:rsid w:val="008E766B"/>
    <w:rsid w:val="008F1074"/>
    <w:rsid w:val="008F52DA"/>
    <w:rsid w:val="008F5D90"/>
    <w:rsid w:val="008F6325"/>
    <w:rsid w:val="00900E2F"/>
    <w:rsid w:val="00901D02"/>
    <w:rsid w:val="00906BC5"/>
    <w:rsid w:val="00907559"/>
    <w:rsid w:val="00915E9A"/>
    <w:rsid w:val="0092013B"/>
    <w:rsid w:val="00921152"/>
    <w:rsid w:val="00924A74"/>
    <w:rsid w:val="0092749D"/>
    <w:rsid w:val="00942E06"/>
    <w:rsid w:val="00946748"/>
    <w:rsid w:val="00947749"/>
    <w:rsid w:val="00947F81"/>
    <w:rsid w:val="00950A17"/>
    <w:rsid w:val="009517DA"/>
    <w:rsid w:val="00956B6C"/>
    <w:rsid w:val="00966F21"/>
    <w:rsid w:val="00967B9A"/>
    <w:rsid w:val="00974F67"/>
    <w:rsid w:val="009767A2"/>
    <w:rsid w:val="009863D6"/>
    <w:rsid w:val="00987E39"/>
    <w:rsid w:val="009A41AD"/>
    <w:rsid w:val="009B3A48"/>
    <w:rsid w:val="009B3B14"/>
    <w:rsid w:val="009B54C6"/>
    <w:rsid w:val="009B55A3"/>
    <w:rsid w:val="009C69D1"/>
    <w:rsid w:val="009D09AF"/>
    <w:rsid w:val="009D1038"/>
    <w:rsid w:val="009D395F"/>
    <w:rsid w:val="009E5797"/>
    <w:rsid w:val="009E5F38"/>
    <w:rsid w:val="009F1629"/>
    <w:rsid w:val="009F18A1"/>
    <w:rsid w:val="009F3259"/>
    <w:rsid w:val="009F57BC"/>
    <w:rsid w:val="00A01F1B"/>
    <w:rsid w:val="00A11586"/>
    <w:rsid w:val="00A17169"/>
    <w:rsid w:val="00A17BDE"/>
    <w:rsid w:val="00A17D51"/>
    <w:rsid w:val="00A2273F"/>
    <w:rsid w:val="00A230C2"/>
    <w:rsid w:val="00A31139"/>
    <w:rsid w:val="00A37DCF"/>
    <w:rsid w:val="00A4313C"/>
    <w:rsid w:val="00A50F24"/>
    <w:rsid w:val="00A52A22"/>
    <w:rsid w:val="00A52F15"/>
    <w:rsid w:val="00A60148"/>
    <w:rsid w:val="00A72599"/>
    <w:rsid w:val="00A8180B"/>
    <w:rsid w:val="00A8223B"/>
    <w:rsid w:val="00A83EF7"/>
    <w:rsid w:val="00A85655"/>
    <w:rsid w:val="00A90920"/>
    <w:rsid w:val="00A9297A"/>
    <w:rsid w:val="00AA0A95"/>
    <w:rsid w:val="00AA7BAF"/>
    <w:rsid w:val="00AA7D5D"/>
    <w:rsid w:val="00AB02DE"/>
    <w:rsid w:val="00AB0D1A"/>
    <w:rsid w:val="00AC61B9"/>
    <w:rsid w:val="00AC7272"/>
    <w:rsid w:val="00AD3547"/>
    <w:rsid w:val="00AD7F36"/>
    <w:rsid w:val="00AF1FFE"/>
    <w:rsid w:val="00AF2F6D"/>
    <w:rsid w:val="00AF3BAC"/>
    <w:rsid w:val="00AF47FE"/>
    <w:rsid w:val="00AF631F"/>
    <w:rsid w:val="00B05DAD"/>
    <w:rsid w:val="00B07E09"/>
    <w:rsid w:val="00B13417"/>
    <w:rsid w:val="00B14EFD"/>
    <w:rsid w:val="00B15168"/>
    <w:rsid w:val="00B15C85"/>
    <w:rsid w:val="00B26EED"/>
    <w:rsid w:val="00B44532"/>
    <w:rsid w:val="00B46A72"/>
    <w:rsid w:val="00B540E2"/>
    <w:rsid w:val="00B574A4"/>
    <w:rsid w:val="00B63171"/>
    <w:rsid w:val="00B67343"/>
    <w:rsid w:val="00B7149A"/>
    <w:rsid w:val="00B74553"/>
    <w:rsid w:val="00B85C6D"/>
    <w:rsid w:val="00B97651"/>
    <w:rsid w:val="00B97CDD"/>
    <w:rsid w:val="00BA014D"/>
    <w:rsid w:val="00BA1D4B"/>
    <w:rsid w:val="00BC18B1"/>
    <w:rsid w:val="00BC4DA6"/>
    <w:rsid w:val="00BD13B8"/>
    <w:rsid w:val="00BD6561"/>
    <w:rsid w:val="00BD73C3"/>
    <w:rsid w:val="00BE42BD"/>
    <w:rsid w:val="00BF11E4"/>
    <w:rsid w:val="00BF1385"/>
    <w:rsid w:val="00BF2396"/>
    <w:rsid w:val="00BF4FDE"/>
    <w:rsid w:val="00C01435"/>
    <w:rsid w:val="00C10A48"/>
    <w:rsid w:val="00C160FF"/>
    <w:rsid w:val="00C23259"/>
    <w:rsid w:val="00C43DAB"/>
    <w:rsid w:val="00C45B8F"/>
    <w:rsid w:val="00C46BC3"/>
    <w:rsid w:val="00C50D56"/>
    <w:rsid w:val="00C51A55"/>
    <w:rsid w:val="00C60372"/>
    <w:rsid w:val="00C610A9"/>
    <w:rsid w:val="00C62F45"/>
    <w:rsid w:val="00C63088"/>
    <w:rsid w:val="00C6707F"/>
    <w:rsid w:val="00C7151F"/>
    <w:rsid w:val="00C72009"/>
    <w:rsid w:val="00C74829"/>
    <w:rsid w:val="00C820A0"/>
    <w:rsid w:val="00C843D3"/>
    <w:rsid w:val="00C867B1"/>
    <w:rsid w:val="00C8730C"/>
    <w:rsid w:val="00CA344B"/>
    <w:rsid w:val="00CA3EC6"/>
    <w:rsid w:val="00CA6BB2"/>
    <w:rsid w:val="00CB11FA"/>
    <w:rsid w:val="00CB670D"/>
    <w:rsid w:val="00CC167A"/>
    <w:rsid w:val="00CC7970"/>
    <w:rsid w:val="00CD7E58"/>
    <w:rsid w:val="00CE3A4E"/>
    <w:rsid w:val="00CE56EA"/>
    <w:rsid w:val="00CF51F0"/>
    <w:rsid w:val="00CF5D66"/>
    <w:rsid w:val="00D01328"/>
    <w:rsid w:val="00D12456"/>
    <w:rsid w:val="00D14D04"/>
    <w:rsid w:val="00D25F1D"/>
    <w:rsid w:val="00D31F99"/>
    <w:rsid w:val="00D37A8F"/>
    <w:rsid w:val="00D40E25"/>
    <w:rsid w:val="00D43861"/>
    <w:rsid w:val="00D43C2D"/>
    <w:rsid w:val="00D479D8"/>
    <w:rsid w:val="00D52363"/>
    <w:rsid w:val="00D53A09"/>
    <w:rsid w:val="00D5518F"/>
    <w:rsid w:val="00D6589A"/>
    <w:rsid w:val="00D677B1"/>
    <w:rsid w:val="00D70A34"/>
    <w:rsid w:val="00D70DD9"/>
    <w:rsid w:val="00D8694C"/>
    <w:rsid w:val="00D871A3"/>
    <w:rsid w:val="00D93760"/>
    <w:rsid w:val="00D979E6"/>
    <w:rsid w:val="00DA1CEE"/>
    <w:rsid w:val="00DB0AFE"/>
    <w:rsid w:val="00DB0FB8"/>
    <w:rsid w:val="00DB3931"/>
    <w:rsid w:val="00DB4CBB"/>
    <w:rsid w:val="00DB6D8A"/>
    <w:rsid w:val="00DC0C84"/>
    <w:rsid w:val="00DC4AA6"/>
    <w:rsid w:val="00DC6E9D"/>
    <w:rsid w:val="00DD1D63"/>
    <w:rsid w:val="00DD1E67"/>
    <w:rsid w:val="00DD3551"/>
    <w:rsid w:val="00DD583C"/>
    <w:rsid w:val="00DD6BF7"/>
    <w:rsid w:val="00DD77A4"/>
    <w:rsid w:val="00DE7B7D"/>
    <w:rsid w:val="00DF33F0"/>
    <w:rsid w:val="00E0076B"/>
    <w:rsid w:val="00E06981"/>
    <w:rsid w:val="00E0754A"/>
    <w:rsid w:val="00E11785"/>
    <w:rsid w:val="00E1748F"/>
    <w:rsid w:val="00E20895"/>
    <w:rsid w:val="00E21C38"/>
    <w:rsid w:val="00E26067"/>
    <w:rsid w:val="00E30A74"/>
    <w:rsid w:val="00E32F52"/>
    <w:rsid w:val="00E343FB"/>
    <w:rsid w:val="00E34749"/>
    <w:rsid w:val="00E35F10"/>
    <w:rsid w:val="00E365F9"/>
    <w:rsid w:val="00E404E6"/>
    <w:rsid w:val="00E405FA"/>
    <w:rsid w:val="00E4063F"/>
    <w:rsid w:val="00E41B43"/>
    <w:rsid w:val="00E41F2E"/>
    <w:rsid w:val="00E42DFF"/>
    <w:rsid w:val="00E43B8A"/>
    <w:rsid w:val="00E44BE3"/>
    <w:rsid w:val="00E47F7C"/>
    <w:rsid w:val="00E545AC"/>
    <w:rsid w:val="00E55350"/>
    <w:rsid w:val="00E56CDC"/>
    <w:rsid w:val="00E731B0"/>
    <w:rsid w:val="00E73F16"/>
    <w:rsid w:val="00E83401"/>
    <w:rsid w:val="00E83AB3"/>
    <w:rsid w:val="00E83C6E"/>
    <w:rsid w:val="00E84500"/>
    <w:rsid w:val="00E919BB"/>
    <w:rsid w:val="00E91F49"/>
    <w:rsid w:val="00E932DA"/>
    <w:rsid w:val="00E9627C"/>
    <w:rsid w:val="00E96C40"/>
    <w:rsid w:val="00E972D0"/>
    <w:rsid w:val="00EA043B"/>
    <w:rsid w:val="00EA20AA"/>
    <w:rsid w:val="00EA2450"/>
    <w:rsid w:val="00EA478E"/>
    <w:rsid w:val="00EA47CF"/>
    <w:rsid w:val="00EA70D3"/>
    <w:rsid w:val="00EC115B"/>
    <w:rsid w:val="00EC51C3"/>
    <w:rsid w:val="00EC5570"/>
    <w:rsid w:val="00ED2508"/>
    <w:rsid w:val="00EE51B1"/>
    <w:rsid w:val="00EE56D8"/>
    <w:rsid w:val="00EF7D2D"/>
    <w:rsid w:val="00F03626"/>
    <w:rsid w:val="00F07515"/>
    <w:rsid w:val="00F147C9"/>
    <w:rsid w:val="00F24D3D"/>
    <w:rsid w:val="00F24D6C"/>
    <w:rsid w:val="00F27E87"/>
    <w:rsid w:val="00F32124"/>
    <w:rsid w:val="00F36097"/>
    <w:rsid w:val="00F46D3B"/>
    <w:rsid w:val="00F60F9E"/>
    <w:rsid w:val="00F61EBD"/>
    <w:rsid w:val="00F63641"/>
    <w:rsid w:val="00F650A3"/>
    <w:rsid w:val="00F67A0D"/>
    <w:rsid w:val="00F73E1A"/>
    <w:rsid w:val="00F74E4B"/>
    <w:rsid w:val="00F76993"/>
    <w:rsid w:val="00F802B2"/>
    <w:rsid w:val="00F844A1"/>
    <w:rsid w:val="00F84631"/>
    <w:rsid w:val="00F874F4"/>
    <w:rsid w:val="00F9224F"/>
    <w:rsid w:val="00F96F24"/>
    <w:rsid w:val="00FA53AC"/>
    <w:rsid w:val="00FA6C82"/>
    <w:rsid w:val="00FA6F03"/>
    <w:rsid w:val="00FB62AA"/>
    <w:rsid w:val="00FC2CE4"/>
    <w:rsid w:val="00FC5EF7"/>
    <w:rsid w:val="00FD178E"/>
    <w:rsid w:val="00FD1A8E"/>
    <w:rsid w:val="00FD24FC"/>
    <w:rsid w:val="00FD3269"/>
    <w:rsid w:val="00FD5702"/>
    <w:rsid w:val="00FE5233"/>
    <w:rsid w:val="00FF1DED"/>
    <w:rsid w:val="00FF3CC3"/>
    <w:rsid w:val="66439820"/>
    <w:rsid w:val="75937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392189"/>
  <w15:docId w15:val="{8EDAB265-6D0B-45E4-A82B-2FC7E61400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17"/>
        <w:szCs w:val="17"/>
        <w:lang w:val="en-US" w:eastAsia="ja-JP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3AB3"/>
    <w:pPr>
      <w:spacing w:line="259" w:lineRule="auto"/>
    </w:pPr>
    <w:rPr>
      <w:rFonts w:ascii="Myriad Pro" w:eastAsiaTheme="minorHAnsi" w:hAnsi="Myriad Pro"/>
      <w:sz w:val="22"/>
      <w:szCs w:val="22"/>
      <w:lang w:eastAsia="en-US"/>
    </w:rPr>
  </w:style>
  <w:style w:type="paragraph" w:styleId="Heading1">
    <w:name w:val="heading 1"/>
    <w:basedOn w:val="Title"/>
    <w:next w:val="Normal"/>
    <w:link w:val="Heading1Char"/>
    <w:uiPriority w:val="9"/>
    <w:qFormat/>
    <w:rsid w:val="00CE3A4E"/>
    <w:pPr>
      <w:tabs>
        <w:tab w:val="left" w:pos="4451"/>
      </w:tabs>
      <w:spacing w:before="480" w:after="240"/>
      <w:ind w:right="-1310" w:firstLine="792"/>
      <w:outlineLvl w:val="0"/>
    </w:pPr>
    <w:rPr>
      <w:sz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F07515"/>
    <w:pPr>
      <w:keepNext/>
      <w:keepLines/>
      <w:pBdr>
        <w:bottom w:val="single" w:sz="8" w:space="1" w:color="BFBFBF" w:themeColor="background1" w:themeShade="BF"/>
      </w:pBdr>
      <w:spacing w:before="400" w:after="240" w:line="240" w:lineRule="auto"/>
      <w:ind w:right="561"/>
      <w:outlineLvl w:val="1"/>
    </w:pPr>
    <w:rPr>
      <w:rFonts w:ascii="Myriad Pro Cond" w:eastAsiaTheme="majorEastAsia" w:hAnsi="Myriad Pro Cond" w:cstheme="majorBidi"/>
      <w:b/>
      <w:color w:val="7D9B29" w:themeColor="text2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0148"/>
    <w:pPr>
      <w:keepNext/>
      <w:keepLines/>
      <w:spacing w:before="120" w:after="120" w:line="240" w:lineRule="auto"/>
      <w:ind w:right="562"/>
      <w:outlineLvl w:val="2"/>
    </w:pPr>
    <w:rPr>
      <w:rFonts w:ascii="Myriad Pro Cond" w:eastAsiaTheme="majorEastAsia" w:hAnsi="Myriad Pro Cond" w:cstheme="majorBidi"/>
      <w:color w:val="7D9B29" w:themeColor="text2" w:themeShade="BF"/>
      <w:sz w:val="36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89178B"/>
    <w:pPr>
      <w:spacing w:before="160" w:after="80"/>
      <w:ind w:right="0"/>
      <w:outlineLvl w:val="3"/>
    </w:pPr>
    <w:rPr>
      <w:bCs/>
      <w:color w:val="646464" w:themeColor="text1"/>
      <w:sz w:val="28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871A3"/>
    <w:pPr>
      <w:keepNext/>
      <w:keepLines/>
      <w:spacing w:before="40" w:after="0"/>
      <w:outlineLvl w:val="4"/>
    </w:pPr>
    <w:rPr>
      <w:rFonts w:eastAsiaTheme="majorEastAsia" w:cstheme="majorBidi"/>
      <w:b/>
      <w:i/>
      <w:color w:val="646464" w:themeColor="text1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160" w:after="0"/>
      <w:outlineLvl w:val="5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46464" w:themeColor="text1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olor w:val="646464" w:themeColor="text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64646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A4E"/>
    <w:rPr>
      <w:rFonts w:ascii="Myriad Pro Cond" w:eastAsiaTheme="majorEastAsia" w:hAnsi="Myriad Pro Cond" w:cstheme="majorBidi"/>
      <w:b/>
      <w:color w:val="FFFFFF" w:themeColor="background1"/>
      <w:kern w:val="28"/>
      <w:sz w:val="40"/>
      <w:szCs w:val="72"/>
      <w:shd w:val="clear" w:color="auto" w:fill="646464" w:themeFill="text1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F07515"/>
    <w:rPr>
      <w:rFonts w:ascii="Myriad Pro Cond" w:eastAsiaTheme="majorEastAsia" w:hAnsi="Myriad Pro Cond" w:cstheme="majorBidi"/>
      <w:b/>
      <w:color w:val="7D9B29" w:themeColor="text2" w:themeShade="BF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A60148"/>
    <w:rPr>
      <w:rFonts w:ascii="Myriad Pro Cond" w:eastAsiaTheme="majorEastAsia" w:hAnsi="Myriad Pro Cond" w:cstheme="majorBidi"/>
      <w:color w:val="7D9B29" w:themeColor="text2" w:themeShade="BF"/>
      <w:sz w:val="36"/>
      <w:szCs w:val="22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89178B"/>
    <w:rPr>
      <w:rFonts w:ascii="Myriad Pro Cond" w:eastAsiaTheme="majorEastAsia" w:hAnsi="Myriad Pro Cond" w:cstheme="majorBidi"/>
      <w:bCs/>
      <w:color w:val="646464" w:themeColor="text1"/>
      <w:sz w:val="28"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871A3"/>
    <w:rPr>
      <w:rFonts w:ascii="Myriad Pro" w:eastAsiaTheme="majorEastAsia" w:hAnsi="Myriad Pro" w:cstheme="majorBidi"/>
      <w:b/>
      <w:i/>
      <w:color w:val="646464" w:themeColor="text1"/>
      <w:sz w:val="22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646464" w:themeColor="text1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bCs/>
      <w:color w:val="646464" w:themeColor="text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b/>
      <w:bCs/>
      <w:i/>
      <w:iCs/>
      <w:color w:val="646464" w:themeColor="text1"/>
    </w:rPr>
  </w:style>
  <w:style w:type="character" w:styleId="BookTitle">
    <w:name w:val="Book Title"/>
    <w:basedOn w:val="DefaultParagraphFont"/>
    <w:uiPriority w:val="33"/>
    <w:qFormat/>
    <w:rPr>
      <w:b/>
      <w:bCs/>
      <w:caps w:val="0"/>
      <w:smallCaps/>
      <w:spacing w:val="10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="240" w:lineRule="auto"/>
    </w:pPr>
    <w:rPr>
      <w:b/>
      <w:bCs/>
      <w:smallCaps/>
      <w:color w:val="9A9A9A" w:themeColor="text1" w:themeTint="A6"/>
      <w:spacing w:val="6"/>
    </w:rPr>
  </w:style>
  <w:style w:type="character" w:styleId="Emphasis">
    <w:name w:val="Emphasis"/>
    <w:basedOn w:val="DefaultParagraphFont"/>
    <w:uiPriority w:val="20"/>
    <w:qFormat/>
    <w:rPr>
      <w:i/>
      <w:iCs/>
      <w:color w:val="646464" w:themeColor="text1"/>
    </w:rPr>
  </w:style>
  <w:style w:type="character" w:styleId="IntenseEmphasis">
    <w:name w:val="Intense Emphasis"/>
    <w:basedOn w:val="DefaultParagraphFont"/>
    <w:uiPriority w:val="21"/>
    <w:qFormat/>
    <w:rsid w:val="0075128C"/>
    <w:rPr>
      <w:rFonts w:ascii="Myriad Pro" w:hAnsi="Myriad Pro"/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5A7F63"/>
    <w:pPr>
      <w:framePr w:w="7059" w:h="2155" w:hRule="exact" w:hSpace="289" w:vSpace="142" w:wrap="around" w:vAnchor="text" w:hAnchor="page" w:x="636" w:y="313"/>
      <w:pBdr>
        <w:top w:val="single" w:sz="48" w:space="0" w:color="EBEBEB" w:themeColor="background2"/>
        <w:left w:val="single" w:sz="48" w:space="0" w:color="EBEBEB" w:themeColor="background2"/>
        <w:bottom w:val="single" w:sz="24" w:space="0" w:color="A6CB3C" w:themeColor="text2"/>
        <w:right w:val="single" w:sz="48" w:space="6" w:color="EBEBEB" w:themeColor="background2"/>
      </w:pBdr>
      <w:shd w:val="clear" w:color="auto" w:fill="EBEBEB" w:themeFill="background2"/>
      <w:spacing w:after="120" w:line="240" w:lineRule="auto"/>
      <w:ind w:right="720"/>
    </w:pPr>
    <w:rPr>
      <w:color w:val="171717" w:themeColor="background2" w:themeShade="1A"/>
      <w:sz w:val="20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7F63"/>
    <w:rPr>
      <w:rFonts w:ascii="Myriad Pro" w:eastAsiaTheme="minorHAnsi" w:hAnsi="Myriad Pro"/>
      <w:color w:val="171717" w:themeColor="background2" w:themeShade="1A"/>
      <w:sz w:val="20"/>
      <w:szCs w:val="28"/>
      <w:shd w:val="clear" w:color="auto" w:fill="EBEBEB" w:themeFill="background2"/>
      <w:lang w:eastAsia="en-US"/>
    </w:rPr>
  </w:style>
  <w:style w:type="character" w:styleId="IntenseReference">
    <w:name w:val="Intense Reference"/>
    <w:basedOn w:val="DefaultParagraphFont"/>
    <w:uiPriority w:val="32"/>
    <w:qFormat/>
    <w:rPr>
      <w:b/>
      <w:bCs/>
      <w:caps w:val="0"/>
      <w:smallCaps/>
      <w:color w:val="auto"/>
      <w:spacing w:val="5"/>
      <w:u w:val="single"/>
    </w:rPr>
  </w:style>
  <w:style w:type="character" w:styleId="Hyperlink">
    <w:name w:val="Hyperlink"/>
    <w:basedOn w:val="DefaultParagraphFont"/>
    <w:uiPriority w:val="99"/>
    <w:unhideWhenUsed/>
    <w:rPr>
      <w:color w:val="C9DF89" w:themeColor="text2" w:themeTint="99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DFFCB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0E22A6"/>
    <w:pPr>
      <w:spacing w:after="0" w:line="240" w:lineRule="auto"/>
    </w:pPr>
    <w:rPr>
      <w:rFonts w:ascii="Myriad Pro" w:hAnsi="Myriad Pro"/>
    </w:rPr>
  </w:style>
  <w:style w:type="character" w:customStyle="1" w:styleId="NoSpacingChar">
    <w:name w:val="No Spacing Char"/>
    <w:basedOn w:val="DefaultParagraphFont"/>
    <w:link w:val="NoSpacing"/>
    <w:uiPriority w:val="1"/>
    <w:rsid w:val="000E22A6"/>
    <w:rPr>
      <w:rFonts w:ascii="Myriad Pro" w:hAnsi="Myriad Pro"/>
    </w:rPr>
  </w:style>
  <w:style w:type="paragraph" w:styleId="Quote">
    <w:name w:val="Quote"/>
    <w:basedOn w:val="Normal"/>
    <w:next w:val="Normal"/>
    <w:link w:val="QuoteChar"/>
    <w:uiPriority w:val="29"/>
    <w:qFormat/>
    <w:rsid w:val="003B3B40"/>
    <w:pPr>
      <w:spacing w:before="160"/>
      <w:ind w:left="864" w:right="864"/>
    </w:pPr>
    <w:rPr>
      <w:rFonts w:asciiTheme="majorHAnsi" w:eastAsiaTheme="majorEastAsia" w:hAnsiTheme="majorHAnsi" w:cstheme="majorBidi"/>
      <w:b/>
      <w:color w:val="A6CB3C" w:themeColor="text2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3B3B40"/>
    <w:rPr>
      <w:rFonts w:asciiTheme="majorHAnsi" w:eastAsiaTheme="majorEastAsia" w:hAnsiTheme="majorHAnsi" w:cstheme="majorBidi"/>
      <w:b/>
      <w:color w:val="A6CB3C" w:themeColor="text2"/>
      <w:sz w:val="32"/>
      <w:szCs w:val="22"/>
      <w:lang w:eastAsia="en-US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Title"/>
    <w:next w:val="Normal"/>
    <w:link w:val="SubtitleChar"/>
    <w:uiPriority w:val="11"/>
    <w:qFormat/>
    <w:rsid w:val="00197BAE"/>
    <w:pPr>
      <w:numPr>
        <w:ilvl w:val="1"/>
      </w:numPr>
      <w:ind w:firstLine="794"/>
    </w:pPr>
    <w:rPr>
      <w:b w:val="0"/>
      <w:caps/>
      <w:sz w:val="32"/>
      <w:szCs w:val="28"/>
    </w:rPr>
  </w:style>
  <w:style w:type="paragraph" w:styleId="Title">
    <w:name w:val="Title"/>
    <w:basedOn w:val="Normal"/>
    <w:next w:val="Subtitle"/>
    <w:link w:val="TitleChar"/>
    <w:uiPriority w:val="10"/>
    <w:qFormat/>
    <w:rsid w:val="00197BAE"/>
    <w:pPr>
      <w:pBdr>
        <w:top w:val="single" w:sz="48" w:space="1" w:color="646464" w:themeColor="text1"/>
        <w:left w:val="single" w:sz="48" w:space="0" w:color="646464" w:themeColor="text1"/>
      </w:pBdr>
      <w:shd w:val="clear" w:color="auto" w:fill="646464" w:themeFill="text1"/>
      <w:spacing w:after="0" w:line="360" w:lineRule="auto"/>
      <w:ind w:right="-1304" w:firstLine="794"/>
      <w:contextualSpacing/>
    </w:pPr>
    <w:rPr>
      <w:rFonts w:ascii="Myriad Pro Cond" w:eastAsiaTheme="majorEastAsia" w:hAnsi="Myriad Pro Cond" w:cstheme="majorBidi"/>
      <w:b/>
      <w:color w:val="FFFFFF" w:themeColor="background1"/>
      <w:kern w:val="28"/>
      <w:sz w:val="56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197BAE"/>
    <w:rPr>
      <w:rFonts w:ascii="Myriad Pro Cond" w:eastAsiaTheme="majorEastAsia" w:hAnsi="Myriad Pro Cond" w:cstheme="majorBidi"/>
      <w:b/>
      <w:color w:val="FFFFFF" w:themeColor="background1"/>
      <w:kern w:val="28"/>
      <w:sz w:val="56"/>
      <w:szCs w:val="72"/>
      <w:shd w:val="clear" w:color="auto" w:fill="646464" w:themeFill="text1"/>
      <w:lang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197BAE"/>
    <w:rPr>
      <w:rFonts w:ascii="Myriad Pro Cond" w:eastAsiaTheme="majorEastAsia" w:hAnsi="Myriad Pro Cond" w:cstheme="majorBidi"/>
      <w:caps/>
      <w:color w:val="FFFFFF" w:themeColor="background1"/>
      <w:kern w:val="28"/>
      <w:sz w:val="32"/>
      <w:szCs w:val="28"/>
      <w:shd w:val="clear" w:color="auto" w:fill="646464" w:themeFill="text1"/>
      <w:lang w:eastAsia="en-US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9A9A9A" w:themeColor="text1" w:themeTint="A6"/>
    </w:rPr>
  </w:style>
  <w:style w:type="character" w:styleId="SubtleReference">
    <w:name w:val="Subtle Reference"/>
    <w:basedOn w:val="DefaultParagraphFont"/>
    <w:uiPriority w:val="31"/>
    <w:qFormat/>
    <w:rPr>
      <w:caps w:val="0"/>
      <w:smallCaps/>
      <w:color w:val="8A8A8A" w:themeColor="text1" w:themeTint="BF"/>
      <w:u w:val="single" w:color="B1B1B1" w:themeColor="text1" w:themeTint="80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174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748F"/>
    <w:rPr>
      <w:rFonts w:eastAsiaTheme="minorHAnsi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E174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1748F"/>
    <w:rPr>
      <w:rFonts w:eastAsiaTheme="minorHAnsi"/>
      <w:sz w:val="22"/>
      <w:szCs w:val="22"/>
      <w:lang w:eastAsia="en-US"/>
    </w:rPr>
  </w:style>
  <w:style w:type="paragraph" w:customStyle="1" w:styleId="Footing">
    <w:name w:val="Footing"/>
    <w:basedOn w:val="Footer"/>
    <w:link w:val="FootingChar"/>
    <w:qFormat/>
    <w:rsid w:val="00483446"/>
    <w:pPr>
      <w:spacing w:before="360" w:after="480"/>
      <w:ind w:left="-1008" w:right="-360"/>
    </w:pPr>
    <w:rPr>
      <w:rFonts w:ascii="Myriad Pro Cond" w:hAnsi="Myriad Pro Cond"/>
      <w:b/>
      <w:color w:val="FFFFFF" w:themeColor="background1"/>
      <w:sz w:val="20"/>
    </w:rPr>
  </w:style>
  <w:style w:type="character" w:customStyle="1" w:styleId="FootingChar">
    <w:name w:val="Footing Char"/>
    <w:basedOn w:val="FooterChar"/>
    <w:link w:val="Footing"/>
    <w:rsid w:val="00483446"/>
    <w:rPr>
      <w:rFonts w:ascii="Myriad Pro Cond" w:eastAsiaTheme="minorHAnsi" w:hAnsi="Myriad Pro Cond"/>
      <w:b/>
      <w:color w:val="FFFFFF" w:themeColor="background1"/>
      <w:sz w:val="20"/>
      <w:szCs w:val="22"/>
      <w:lang w:eastAsia="en-US"/>
    </w:rPr>
  </w:style>
  <w:style w:type="paragraph" w:customStyle="1" w:styleId="AboutPeaceworks">
    <w:name w:val="AboutPeaceworks"/>
    <w:basedOn w:val="Normal"/>
    <w:link w:val="AboutPeaceworksChar"/>
    <w:qFormat/>
    <w:rsid w:val="00D871A3"/>
    <w:pPr>
      <w:framePr w:wrap="around" w:vAnchor="page" w:hAnchor="text" w:yAlign="bottom"/>
      <w:shd w:val="clear" w:color="auto" w:fill="646464" w:themeFill="text1"/>
      <w:tabs>
        <w:tab w:val="left" w:pos="1095"/>
        <w:tab w:val="left" w:pos="10530"/>
      </w:tabs>
    </w:pPr>
    <w:rPr>
      <w:color w:val="FFFFFF" w:themeColor="background1"/>
      <w:sz w:val="28"/>
    </w:rPr>
  </w:style>
  <w:style w:type="character" w:customStyle="1" w:styleId="AboutPeaceworksChar">
    <w:name w:val="AboutPeaceworks Char"/>
    <w:basedOn w:val="DefaultParagraphFont"/>
    <w:link w:val="AboutPeaceworks"/>
    <w:rsid w:val="00D871A3"/>
    <w:rPr>
      <w:rFonts w:ascii="Myriad Pro" w:eastAsiaTheme="minorHAnsi" w:hAnsi="Myriad Pro"/>
      <w:color w:val="FFFFFF" w:themeColor="background1"/>
      <w:sz w:val="28"/>
      <w:szCs w:val="22"/>
      <w:shd w:val="clear" w:color="auto" w:fill="646464" w:themeFill="text1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2D57"/>
    <w:rPr>
      <w:rFonts w:ascii="Tahoma" w:eastAsiaTheme="minorHAnsi" w:hAnsi="Tahoma" w:cs="Tahoma"/>
      <w:sz w:val="16"/>
      <w:szCs w:val="16"/>
      <w:lang w:val="en-CA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2D57"/>
    <w:pPr>
      <w:spacing w:after="0" w:line="240" w:lineRule="auto"/>
    </w:pPr>
    <w:rPr>
      <w:rFonts w:ascii="Tahoma" w:hAnsi="Tahoma" w:cs="Tahoma"/>
      <w:sz w:val="16"/>
      <w:szCs w:val="16"/>
      <w:lang w:val="en-CA"/>
    </w:rPr>
  </w:style>
  <w:style w:type="paragraph" w:styleId="NormalWeb">
    <w:name w:val="Normal (Web)"/>
    <w:basedOn w:val="Normal"/>
    <w:uiPriority w:val="99"/>
    <w:unhideWhenUsed/>
    <w:rsid w:val="001A2D5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  <w:style w:type="table" w:styleId="TableGrid">
    <w:name w:val="Table Grid"/>
    <w:basedOn w:val="TableNormal"/>
    <w:uiPriority w:val="59"/>
    <w:rsid w:val="001A2D57"/>
    <w:pPr>
      <w:spacing w:after="0" w:line="240" w:lineRule="auto"/>
    </w:pPr>
    <w:rPr>
      <w:rFonts w:eastAsiaTheme="minorHAnsi"/>
      <w:sz w:val="22"/>
      <w:szCs w:val="22"/>
      <w:lang w:val="en-CA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987E39"/>
    <w:pPr>
      <w:spacing w:before="160" w:after="120" w:line="264" w:lineRule="auto"/>
    </w:pPr>
    <w:rPr>
      <w:b/>
      <w:smallCaps/>
      <w:u w:val="single"/>
      <w:lang w:val="en-CA"/>
    </w:rPr>
  </w:style>
  <w:style w:type="paragraph" w:styleId="TOC2">
    <w:name w:val="toc 2"/>
    <w:basedOn w:val="Normal"/>
    <w:next w:val="Normal"/>
    <w:autoRedefine/>
    <w:uiPriority w:val="39"/>
    <w:unhideWhenUsed/>
    <w:rsid w:val="00987E39"/>
    <w:pPr>
      <w:tabs>
        <w:tab w:val="right" w:leader="dot" w:pos="9916"/>
      </w:tabs>
      <w:spacing w:after="0" w:line="264" w:lineRule="auto"/>
      <w:ind w:left="113"/>
    </w:pPr>
    <w:rPr>
      <w:sz w:val="18"/>
      <w:lang w:val="en-CA"/>
    </w:rPr>
  </w:style>
  <w:style w:type="paragraph" w:styleId="TOC3">
    <w:name w:val="toc 3"/>
    <w:basedOn w:val="Normal"/>
    <w:next w:val="Normal"/>
    <w:autoRedefine/>
    <w:uiPriority w:val="39"/>
    <w:unhideWhenUsed/>
    <w:rsid w:val="001A2D57"/>
    <w:pPr>
      <w:spacing w:after="0" w:line="264" w:lineRule="auto"/>
    </w:pPr>
    <w:rPr>
      <w:rFonts w:asciiTheme="minorHAnsi" w:hAnsiTheme="minorHAnsi"/>
      <w:smallCaps/>
      <w:lang w:val="en-CA"/>
    </w:rPr>
  </w:style>
  <w:style w:type="paragraph" w:styleId="TOC4">
    <w:name w:val="toc 4"/>
    <w:basedOn w:val="Normal"/>
    <w:next w:val="Normal"/>
    <w:autoRedefine/>
    <w:uiPriority w:val="39"/>
    <w:unhideWhenUsed/>
    <w:rsid w:val="001A2D57"/>
    <w:pPr>
      <w:spacing w:after="0" w:line="264" w:lineRule="auto"/>
    </w:pPr>
    <w:rPr>
      <w:rFonts w:asciiTheme="minorHAnsi" w:hAnsiTheme="minorHAnsi"/>
      <w:lang w:val="en-CA"/>
    </w:rPr>
  </w:style>
  <w:style w:type="paragraph" w:styleId="TOC5">
    <w:name w:val="toc 5"/>
    <w:basedOn w:val="Normal"/>
    <w:next w:val="Normal"/>
    <w:autoRedefine/>
    <w:uiPriority w:val="39"/>
    <w:unhideWhenUsed/>
    <w:rsid w:val="001A2D57"/>
    <w:pPr>
      <w:spacing w:after="0" w:line="264" w:lineRule="auto"/>
    </w:pPr>
    <w:rPr>
      <w:rFonts w:asciiTheme="minorHAnsi" w:hAnsiTheme="minorHAnsi"/>
      <w:lang w:val="en-CA"/>
    </w:rPr>
  </w:style>
  <w:style w:type="paragraph" w:styleId="TOC6">
    <w:name w:val="toc 6"/>
    <w:basedOn w:val="Normal"/>
    <w:next w:val="Normal"/>
    <w:autoRedefine/>
    <w:uiPriority w:val="39"/>
    <w:unhideWhenUsed/>
    <w:rsid w:val="001A2D57"/>
    <w:pPr>
      <w:spacing w:after="0" w:line="264" w:lineRule="auto"/>
    </w:pPr>
    <w:rPr>
      <w:rFonts w:asciiTheme="minorHAnsi" w:hAnsiTheme="minorHAnsi"/>
      <w:lang w:val="en-CA"/>
    </w:rPr>
  </w:style>
  <w:style w:type="paragraph" w:styleId="TOC7">
    <w:name w:val="toc 7"/>
    <w:basedOn w:val="Normal"/>
    <w:next w:val="Normal"/>
    <w:autoRedefine/>
    <w:uiPriority w:val="39"/>
    <w:unhideWhenUsed/>
    <w:rsid w:val="001A2D57"/>
    <w:pPr>
      <w:spacing w:after="0" w:line="264" w:lineRule="auto"/>
    </w:pPr>
    <w:rPr>
      <w:rFonts w:asciiTheme="minorHAnsi" w:hAnsiTheme="minorHAnsi"/>
      <w:lang w:val="en-CA"/>
    </w:rPr>
  </w:style>
  <w:style w:type="paragraph" w:styleId="TOC8">
    <w:name w:val="toc 8"/>
    <w:basedOn w:val="Normal"/>
    <w:next w:val="Normal"/>
    <w:autoRedefine/>
    <w:uiPriority w:val="39"/>
    <w:unhideWhenUsed/>
    <w:rsid w:val="001A2D57"/>
    <w:pPr>
      <w:spacing w:after="0" w:line="264" w:lineRule="auto"/>
    </w:pPr>
    <w:rPr>
      <w:rFonts w:asciiTheme="minorHAnsi" w:hAnsiTheme="minorHAnsi"/>
      <w:lang w:val="en-CA"/>
    </w:rPr>
  </w:style>
  <w:style w:type="paragraph" w:styleId="TOC9">
    <w:name w:val="toc 9"/>
    <w:basedOn w:val="Normal"/>
    <w:next w:val="Normal"/>
    <w:autoRedefine/>
    <w:uiPriority w:val="39"/>
    <w:unhideWhenUsed/>
    <w:rsid w:val="001A2D57"/>
    <w:pPr>
      <w:spacing w:after="0" w:line="264" w:lineRule="auto"/>
    </w:pPr>
    <w:rPr>
      <w:rFonts w:asciiTheme="minorHAnsi" w:hAnsiTheme="minorHAnsi"/>
      <w:lang w:val="en-CA"/>
    </w:rPr>
  </w:style>
  <w:style w:type="paragraph" w:customStyle="1" w:styleId="Tablecaption">
    <w:name w:val="Table caption"/>
    <w:basedOn w:val="Normal"/>
    <w:next w:val="Normal"/>
    <w:qFormat/>
    <w:rsid w:val="001A2D57"/>
    <w:pPr>
      <w:spacing w:before="80" w:after="200" w:line="264" w:lineRule="auto"/>
      <w:jc w:val="center"/>
    </w:pPr>
    <w:rPr>
      <w:rFonts w:ascii="Verdana" w:hAnsi="Verdana"/>
      <w:sz w:val="16"/>
      <w:lang w:val="en-CA"/>
    </w:rPr>
  </w:style>
  <w:style w:type="paragraph" w:customStyle="1" w:styleId="western1">
    <w:name w:val="western1"/>
    <w:basedOn w:val="Normal"/>
    <w:rsid w:val="001A2D57"/>
    <w:pPr>
      <w:spacing w:before="100" w:beforeAutospacing="1" w:after="0" w:line="240" w:lineRule="auto"/>
    </w:pPr>
    <w:rPr>
      <w:rFonts w:ascii="Verdana" w:hAnsi="Verdana"/>
      <w:sz w:val="20"/>
      <w:szCs w:val="20"/>
    </w:rPr>
  </w:style>
  <w:style w:type="paragraph" w:customStyle="1" w:styleId="Featureblock">
    <w:name w:val="Feature block"/>
    <w:basedOn w:val="Normal"/>
    <w:qFormat/>
    <w:rsid w:val="001A2D57"/>
    <w:pPr>
      <w:framePr w:hSpace="180" w:wrap="around" w:vAnchor="text" w:hAnchor="text" w:xAlign="right" w:y="1"/>
      <w:spacing w:after="0" w:line="264" w:lineRule="auto"/>
      <w:suppressOverlap/>
      <w:jc w:val="center"/>
    </w:pPr>
    <w:rPr>
      <w:rFonts w:ascii="Century Gothic" w:hAnsi="Century Gothic"/>
      <w:i/>
      <w:color w:val="646464" w:themeColor="text1"/>
      <w:lang w:val="en-CA"/>
    </w:rPr>
  </w:style>
  <w:style w:type="paragraph" w:customStyle="1" w:styleId="AppHeading1">
    <w:name w:val="App Heading 1"/>
    <w:basedOn w:val="Heading1"/>
    <w:next w:val="Normal"/>
    <w:qFormat/>
    <w:rsid w:val="001A2D57"/>
    <w:pPr>
      <w:pageBreakBefore/>
      <w:pBdr>
        <w:top w:val="single" w:sz="18" w:space="1" w:color="B4D334"/>
        <w:left w:val="single" w:sz="18" w:space="4" w:color="B4D334"/>
        <w:bottom w:val="single" w:sz="18" w:space="1" w:color="B4D334"/>
        <w:right w:val="single" w:sz="18" w:space="4" w:color="B4D334"/>
      </w:pBdr>
      <w:shd w:val="clear" w:color="auto" w:fill="auto"/>
      <w:spacing w:line="264" w:lineRule="auto"/>
      <w:ind w:right="0"/>
      <w:jc w:val="center"/>
    </w:pPr>
    <w:rPr>
      <w:rFonts w:asciiTheme="minorHAnsi" w:hAnsiTheme="minorHAnsi"/>
      <w:bCs/>
      <w:color w:val="auto"/>
      <w:sz w:val="36"/>
      <w:szCs w:val="32"/>
      <w:lang w:val="en-CA"/>
    </w:rPr>
  </w:style>
  <w:style w:type="table" w:customStyle="1" w:styleId="PlainTable11">
    <w:name w:val="Plain Table 11"/>
    <w:basedOn w:val="TableNormal"/>
    <w:uiPriority w:val="41"/>
    <w:rsid w:val="00D31F9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GridLight1">
    <w:name w:val="Table Grid Light1"/>
    <w:basedOn w:val="TableNormal"/>
    <w:uiPriority w:val="40"/>
    <w:rsid w:val="00D31F9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PlainTable51">
    <w:name w:val="Plain Table 51"/>
    <w:basedOn w:val="TableNormal"/>
    <w:uiPriority w:val="45"/>
    <w:rsid w:val="008B72D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1B1B1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1B1B1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1B1B1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1B1B1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1Light-Accent11">
    <w:name w:val="Grid Table 1 Light - Accent 11"/>
    <w:basedOn w:val="TableNormal"/>
    <w:uiPriority w:val="46"/>
    <w:rsid w:val="008B72D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1" w:themeTint="66"/>
        <w:left w:val="single" w:sz="4" w:space="0" w:color="C1C1C1" w:themeColor="accent1" w:themeTint="66"/>
        <w:bottom w:val="single" w:sz="4" w:space="0" w:color="C1C1C1" w:themeColor="accent1" w:themeTint="66"/>
        <w:right w:val="single" w:sz="4" w:space="0" w:color="C1C1C1" w:themeColor="accent1" w:themeTint="66"/>
        <w:insideH w:val="single" w:sz="4" w:space="0" w:color="C1C1C1" w:themeColor="accent1" w:themeTint="66"/>
        <w:insideV w:val="single" w:sz="4" w:space="0" w:color="C1C1C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2A2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2A2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Footing1">
    <w:name w:val="Footing1"/>
    <w:basedOn w:val="Footer"/>
    <w:next w:val="Footing"/>
    <w:rsid w:val="00B574A4"/>
    <w:pPr>
      <w:pBdr>
        <w:bottom w:val="single" w:sz="48" w:space="1" w:color="646464" w:themeColor="text1"/>
      </w:pBdr>
      <w:shd w:val="clear" w:color="auto" w:fill="646464" w:themeFill="text1"/>
      <w:ind w:left="-1134" w:right="-1531"/>
    </w:pPr>
    <w:rPr>
      <w:rFonts w:ascii="Myriad Pro Cond" w:hAnsi="Myriad Pro Cond"/>
      <w:b/>
      <w:color w:val="FFFFFF" w:themeColor="background1"/>
      <w:sz w:val="20"/>
    </w:rPr>
  </w:style>
  <w:style w:type="table" w:customStyle="1" w:styleId="GridTable1Light1">
    <w:name w:val="Grid Table 1 Light1"/>
    <w:basedOn w:val="TableNormal"/>
    <w:uiPriority w:val="46"/>
    <w:rsid w:val="00A37DCF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text1" w:themeTint="66"/>
        <w:left w:val="single" w:sz="4" w:space="0" w:color="C1C1C1" w:themeColor="text1" w:themeTint="66"/>
        <w:bottom w:val="single" w:sz="4" w:space="0" w:color="C1C1C1" w:themeColor="text1" w:themeTint="66"/>
        <w:right w:val="single" w:sz="4" w:space="0" w:color="C1C1C1" w:themeColor="text1" w:themeTint="66"/>
        <w:insideH w:val="single" w:sz="4" w:space="0" w:color="C1C1C1" w:themeColor="text1" w:themeTint="66"/>
        <w:insideV w:val="single" w:sz="4" w:space="0" w:color="C1C1C1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A2A2A2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2A2A2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1C41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C41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C41FA"/>
    <w:rPr>
      <w:rFonts w:ascii="Myriad Pro" w:eastAsiaTheme="minorHAnsi" w:hAnsi="Myriad Pro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C4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C41FA"/>
    <w:rPr>
      <w:rFonts w:ascii="Myriad Pro" w:eastAsiaTheme="minorHAnsi" w:hAnsi="Myriad Pro"/>
      <w:b/>
      <w:bCs/>
      <w:sz w:val="20"/>
      <w:szCs w:val="20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4006C5"/>
    <w:rPr>
      <w:color w:val="808080"/>
      <w:shd w:val="clear" w:color="auto" w:fill="E6E6E6"/>
    </w:rPr>
  </w:style>
  <w:style w:type="character" w:customStyle="1" w:styleId="normaltextrun">
    <w:name w:val="normaltextrun"/>
    <w:basedOn w:val="DefaultParagraphFont"/>
    <w:rsid w:val="003505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r@peaceworks.ca" TargetMode="Externa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careers@peaceworks.ca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eaceworks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LoB\SW\Document%20Templates\PeaceWorks%20Document%20Template.dotx" TargetMode="External"/></Relationships>
</file>

<file path=word/theme/theme1.xml><?xml version="1.0" encoding="utf-8"?>
<a:theme xmlns:a="http://schemas.openxmlformats.org/drawingml/2006/main" name="Ion">
  <a:themeElements>
    <a:clrScheme name="PeaceWorks">
      <a:dk1>
        <a:srgbClr val="646464"/>
      </a:dk1>
      <a:lt1>
        <a:sysClr val="window" lastClr="FFFFFF"/>
      </a:lt1>
      <a:dk2>
        <a:srgbClr val="A6CB3C"/>
      </a:dk2>
      <a:lt2>
        <a:srgbClr val="EBEBEB"/>
      </a:lt2>
      <a:accent1>
        <a:srgbClr val="646464"/>
      </a:accent1>
      <a:accent2>
        <a:srgbClr val="A6CB3C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c220a8e6-3f75-430b-85fa-f1aa8b2f7ea7">
      <UserInfo>
        <DisplayName>Kevin Porter</DisplayName>
        <AccountId>25</AccountId>
        <AccountType/>
      </UserInfo>
      <UserInfo>
        <DisplayName>Jason Hildebrand</DisplayName>
        <AccountId>16</AccountId>
        <AccountType/>
      </UserInfo>
      <UserInfo>
        <DisplayName>Ian Kelly</DisplayName>
        <AccountId>18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59B4AEADAFB479CDF91A3C56F08F4" ma:contentTypeVersion="11" ma:contentTypeDescription="Create a new document." ma:contentTypeScope="" ma:versionID="e986abde33523a2c779a076cb065f602">
  <xsd:schema xmlns:xsd="http://www.w3.org/2001/XMLSchema" xmlns:xs="http://www.w3.org/2001/XMLSchema" xmlns:p="http://schemas.microsoft.com/office/2006/metadata/properties" xmlns:ns2="523ccaf1-c06c-4b7a-ac77-c8f3c4b01ce7" xmlns:ns3="c220a8e6-3f75-430b-85fa-f1aa8b2f7ea7" targetNamespace="http://schemas.microsoft.com/office/2006/metadata/properties" ma:root="true" ma:fieldsID="4218c4f256fe2b2929f10389509703d8" ns2:_="" ns3:_="">
    <xsd:import namespace="523ccaf1-c06c-4b7a-ac77-c8f3c4b01ce7"/>
    <xsd:import namespace="c220a8e6-3f75-430b-85fa-f1aa8b2f7e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3ccaf1-c06c-4b7a-ac77-c8f3c4b01c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0a8e6-3f75-430b-85fa-f1aa8b2f7ea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20EEDE-07E4-464C-AB6A-FA8CE215BD8D}">
  <ds:schemaRefs>
    <ds:schemaRef ds:uri="http://schemas.microsoft.com/office/2006/metadata/properties"/>
    <ds:schemaRef ds:uri="http://schemas.microsoft.com/office/infopath/2007/PartnerControls"/>
    <ds:schemaRef ds:uri="c220a8e6-3f75-430b-85fa-f1aa8b2f7ea7"/>
  </ds:schemaRefs>
</ds:datastoreItem>
</file>

<file path=customXml/itemProps2.xml><?xml version="1.0" encoding="utf-8"?>
<ds:datastoreItem xmlns:ds="http://schemas.openxmlformats.org/officeDocument/2006/customXml" ds:itemID="{4BE9D437-B654-4CAF-B19F-D594C16DF4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A97DB9-EAB5-46C3-A960-5CBDA128BB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3ccaf1-c06c-4b7a-ac77-c8f3c4b01ce7"/>
    <ds:schemaRef ds:uri="c220a8e6-3f75-430b-85fa-f1aa8b2f7e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C1F6130-17C7-4B7F-8F6B-E6B92B40E2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PeaceWorks Document Template</Template>
  <TotalTime>3</TotalTime>
  <Pages>3</Pages>
  <Words>840</Words>
  <Characters>4790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5619</CharactersWithSpaces>
  <SharedDoc>false</SharedDoc>
  <HLinks>
    <vt:vector size="12" baseType="variant">
      <vt:variant>
        <vt:i4>5832806</vt:i4>
      </vt:variant>
      <vt:variant>
        <vt:i4>0</vt:i4>
      </vt:variant>
      <vt:variant>
        <vt:i4>0</vt:i4>
      </vt:variant>
      <vt:variant>
        <vt:i4>5</vt:i4>
      </vt:variant>
      <vt:variant>
        <vt:lpwstr>mailto:hr@peaceworks.ca</vt:lpwstr>
      </vt:variant>
      <vt:variant>
        <vt:lpwstr/>
      </vt:variant>
      <vt:variant>
        <vt:i4>6094937</vt:i4>
      </vt:variant>
      <vt:variant>
        <vt:i4>6</vt:i4>
      </vt:variant>
      <vt:variant>
        <vt:i4>0</vt:i4>
      </vt:variant>
      <vt:variant>
        <vt:i4>5</vt:i4>
      </vt:variant>
      <vt:variant>
        <vt:lpwstr>mailto:peaceworks.ca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Derek DeKoter</dc:creator>
  <cp:keywords/>
  <cp:lastModifiedBy>Jacqueline</cp:lastModifiedBy>
  <cp:revision>3</cp:revision>
  <cp:lastPrinted>2021-06-03T16:16:00Z</cp:lastPrinted>
  <dcterms:created xsi:type="dcterms:W3CDTF">2021-06-22T13:39:00Z</dcterms:created>
  <dcterms:modified xsi:type="dcterms:W3CDTF">2021-06-22T13:40:00Z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TC034577119991</vt:lpwstr>
  </property>
  <property fmtid="{D5CDD505-2E9C-101B-9397-08002B2CF9AE}" pid="3" name="ContentTypeId">
    <vt:lpwstr>0x01010004859B4AEADAFB479CDF91A3C56F08F4</vt:lpwstr>
  </property>
  <property fmtid="{D5CDD505-2E9C-101B-9397-08002B2CF9AE}" pid="4" name="xd_Signature">
    <vt:bool>false</vt:bool>
  </property>
  <property fmtid="{D5CDD505-2E9C-101B-9397-08002B2CF9AE}" pid="5" name="SharedWithUsers">
    <vt:lpwstr>73;#Ian Kelly;#95;#Jason Hildebrand</vt:lpwstr>
  </property>
  <property fmtid="{D5CDD505-2E9C-101B-9397-08002B2CF9AE}" pid="6" name="xd_ProgID">
    <vt:lpwstr/>
  </property>
  <property fmtid="{D5CDD505-2E9C-101B-9397-08002B2CF9AE}" pid="7" name="TemplateUrl">
    <vt:lpwstr/>
  </property>
  <property fmtid="{D5CDD505-2E9C-101B-9397-08002B2CF9AE}" pid="8" name="ComplianceAssetId">
    <vt:lpwstr/>
  </property>
</Properties>
</file>